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B42F1" w:rsidRDefault="00FA0E5A">
      <w:pPr>
        <w:adjustRightInd w:val="0"/>
        <w:snapToGrid w:val="0"/>
        <w:ind w:right="45"/>
        <w:rPr>
          <w:rFonts w:ascii="仿宋_GB2312" w:hAnsi="宋体"/>
          <w:b/>
          <w:color w:val="000000"/>
          <w:sz w:val="24"/>
        </w:rPr>
      </w:pPr>
      <w:r>
        <w:rPr>
          <w:rFonts w:ascii="仿宋_GB2312" w:hAnsi="宋体" w:hint="eastAsia"/>
          <w:b/>
          <w:color w:val="000000"/>
          <w:sz w:val="24"/>
        </w:rPr>
        <w:t>附件</w:t>
      </w:r>
      <w:r>
        <w:rPr>
          <w:rFonts w:ascii="仿宋_GB2312" w:hAnsi="宋体"/>
          <w:b/>
          <w:color w:val="000000"/>
          <w:sz w:val="24"/>
        </w:rPr>
        <w:t>3</w:t>
      </w:r>
    </w:p>
    <w:p w:rsidR="004B42F1" w:rsidRDefault="00FA0E5A">
      <w:pPr>
        <w:tabs>
          <w:tab w:val="left" w:pos="2085"/>
          <w:tab w:val="left" w:pos="3427"/>
          <w:tab w:val="left" w:pos="4495"/>
        </w:tabs>
        <w:jc w:val="center"/>
        <w:rPr>
          <w:rFonts w:ascii="宋体" w:eastAsia="宋体" w:hAnsi="宋体"/>
          <w:b/>
          <w:color w:val="000000"/>
          <w:sz w:val="28"/>
          <w:szCs w:val="28"/>
        </w:rPr>
      </w:pPr>
      <w:r w:rsidRPr="00CD789F">
        <w:rPr>
          <w:rFonts w:ascii="宋体" w:eastAsia="宋体" w:hAnsi="宋体" w:hint="eastAsia"/>
          <w:b/>
          <w:color w:val="000000"/>
          <w:sz w:val="28"/>
          <w:szCs w:val="28"/>
          <w:shd w:val="clear" w:color="auto" w:fill="FFFFFF" w:themeFill="background1"/>
        </w:rPr>
        <w:t>产后访视记录表</w:t>
      </w:r>
    </w:p>
    <w:p w:rsidR="004B42F1" w:rsidRDefault="00FA0E5A">
      <w:pPr>
        <w:rPr>
          <w:b/>
          <w:color w:val="000000"/>
          <w:sz w:val="24"/>
        </w:rPr>
      </w:pPr>
      <w:r>
        <w:rPr>
          <w:rFonts w:hint="eastAsia"/>
          <w:b/>
          <w:color w:val="000000"/>
          <w:sz w:val="24"/>
        </w:rPr>
        <w:t>姓</w:t>
      </w:r>
      <w:r>
        <w:rPr>
          <w:rFonts w:hint="eastAsia"/>
          <w:b/>
          <w:color w:val="000000"/>
          <w:sz w:val="24"/>
        </w:rPr>
        <w:t xml:space="preserve">  </w:t>
      </w:r>
      <w:r>
        <w:rPr>
          <w:rFonts w:hint="eastAsia"/>
          <w:b/>
          <w:color w:val="000000"/>
          <w:sz w:val="24"/>
        </w:rPr>
        <w:t>名：</w:t>
      </w:r>
      <w:bookmarkStart w:id="0" w:name="uname"/>
      <w:bookmarkEnd w:id="0"/>
      <w:r w:rsidR="00B233CA">
        <w:rPr>
          <w:b/>
          <w:color w:val="000000"/>
          <w:sz w:val="24"/>
        </w:rPr>
        <w:t xml:space="preserve">             </w:t>
      </w:r>
      <w:r>
        <w:rPr>
          <w:b/>
          <w:color w:val="000000"/>
          <w:sz w:val="24"/>
        </w:rPr>
        <w:t xml:space="preserve">         </w:t>
      </w:r>
      <w:r>
        <w:rPr>
          <w:rFonts w:hint="eastAsia"/>
          <w:b/>
          <w:color w:val="000000"/>
          <w:sz w:val="24"/>
        </w:rPr>
        <w:t xml:space="preserve"> </w:t>
      </w:r>
      <w:r w:rsidR="00D428F5">
        <w:rPr>
          <w:b/>
          <w:color w:val="000000"/>
          <w:sz w:val="24"/>
        </w:rPr>
        <w:t xml:space="preserve">     </w:t>
      </w:r>
      <w:r>
        <w:rPr>
          <w:b/>
          <w:color w:val="000000"/>
          <w:sz w:val="24"/>
        </w:rPr>
        <w:t xml:space="preserve"> </w:t>
      </w:r>
      <w:r>
        <w:rPr>
          <w:rFonts w:hint="eastAsia"/>
          <w:b/>
          <w:color w:val="000000"/>
          <w:sz w:val="24"/>
        </w:rPr>
        <w:t>编号</w:t>
      </w:r>
      <w:r>
        <w:rPr>
          <w:rFonts w:ascii="仿宋_GB2312" w:hint="eastAsia"/>
          <w:b/>
          <w:color w:val="000000"/>
          <w:sz w:val="24"/>
        </w:rPr>
        <w:t>□</w:t>
      </w:r>
      <w:r>
        <w:rPr>
          <w:rFonts w:hint="eastAsia"/>
          <w:b/>
          <w:color w:val="000000"/>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5"/>
        <w:gridCol w:w="2430"/>
        <w:gridCol w:w="1585"/>
        <w:gridCol w:w="1844"/>
        <w:gridCol w:w="82"/>
        <w:gridCol w:w="682"/>
      </w:tblGrid>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随访日期</w:t>
            </w:r>
          </w:p>
        </w:tc>
        <w:tc>
          <w:tcPr>
            <w:tcW w:w="6623" w:type="dxa"/>
            <w:gridSpan w:val="5"/>
            <w:vAlign w:val="center"/>
          </w:tcPr>
          <w:p w:rsidR="004B42F1" w:rsidRDefault="00FA0E5A">
            <w:pPr>
              <w:jc w:val="center"/>
              <w:rPr>
                <w:rFonts w:ascii="仿宋_GB2312"/>
                <w:color w:val="000000"/>
                <w:sz w:val="21"/>
                <w:szCs w:val="21"/>
              </w:rPr>
            </w:pPr>
            <w:r>
              <w:rPr>
                <w:rFonts w:ascii="仿宋_GB2312" w:hint="eastAsia"/>
                <w:color w:val="000000"/>
                <w:sz w:val="21"/>
                <w:szCs w:val="21"/>
              </w:rPr>
              <w:t xml:space="preserve"> </w:t>
            </w:r>
            <w:bookmarkStart w:id="1" w:name="syear"/>
            <w:bookmarkEnd w:id="1"/>
            <w:r>
              <w:rPr>
                <w:rFonts w:ascii="仿宋_GB2312" w:hint="eastAsia"/>
                <w:color w:val="000000"/>
                <w:sz w:val="21"/>
                <w:szCs w:val="21"/>
              </w:rPr>
              <w:t xml:space="preserve">年　　　</w:t>
            </w:r>
            <w:bookmarkStart w:id="2" w:name="smonth"/>
            <w:bookmarkEnd w:id="2"/>
            <w:r>
              <w:rPr>
                <w:rFonts w:ascii="仿宋_GB2312" w:hint="eastAsia"/>
                <w:color w:val="000000"/>
                <w:sz w:val="21"/>
                <w:szCs w:val="21"/>
              </w:rPr>
              <w:t xml:space="preserve">月　　　</w:t>
            </w:r>
            <w:bookmarkStart w:id="3" w:name="sday"/>
            <w:bookmarkEnd w:id="3"/>
            <w:r>
              <w:rPr>
                <w:rFonts w:ascii="仿宋_GB2312" w:hint="eastAsia"/>
                <w:color w:val="000000"/>
                <w:sz w:val="21"/>
                <w:szCs w:val="21"/>
              </w:rPr>
              <w:t>日</w:t>
            </w:r>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分娩日期</w:t>
            </w:r>
          </w:p>
        </w:tc>
        <w:tc>
          <w:tcPr>
            <w:tcW w:w="2430" w:type="dxa"/>
            <w:vAlign w:val="center"/>
          </w:tcPr>
          <w:p w:rsidR="004B42F1" w:rsidRDefault="00645A7D" w:rsidP="00EF4AB0">
            <w:pPr>
              <w:jc w:val="center"/>
              <w:rPr>
                <w:rFonts w:ascii="仿宋_GB2312"/>
                <w:color w:val="000000"/>
                <w:sz w:val="21"/>
                <w:szCs w:val="21"/>
              </w:rPr>
            </w:pPr>
            <w:bookmarkStart w:id="4" w:name="fyear"/>
            <w:bookmarkEnd w:id="4"/>
            <w:r>
              <w:rPr>
                <w:rFonts w:ascii="仿宋_GB2312" w:hint="eastAsia"/>
                <w:color w:val="000000"/>
                <w:sz w:val="21"/>
                <w:szCs w:val="21"/>
              </w:rPr>
              <w:t>年</w:t>
            </w:r>
            <w:r w:rsidR="00FA0E5A">
              <w:rPr>
                <w:rFonts w:ascii="仿宋_GB2312" w:hint="eastAsia"/>
                <w:color w:val="000000"/>
                <w:sz w:val="21"/>
                <w:szCs w:val="21"/>
              </w:rPr>
              <w:t xml:space="preserve"> </w:t>
            </w:r>
            <w:bookmarkStart w:id="5" w:name="fmonth"/>
            <w:bookmarkEnd w:id="5"/>
            <w:r w:rsidR="00FA0E5A">
              <w:rPr>
                <w:rFonts w:ascii="仿宋_GB2312" w:hint="eastAsia"/>
                <w:color w:val="000000"/>
                <w:sz w:val="21"/>
                <w:szCs w:val="21"/>
              </w:rPr>
              <w:t xml:space="preserve"> </w:t>
            </w:r>
            <w:r>
              <w:rPr>
                <w:rFonts w:ascii="仿宋_GB2312" w:hint="eastAsia"/>
                <w:color w:val="000000"/>
                <w:sz w:val="21"/>
                <w:szCs w:val="21"/>
              </w:rPr>
              <w:t>月</w:t>
            </w:r>
            <w:r w:rsidR="00FA0E5A">
              <w:rPr>
                <w:rFonts w:ascii="仿宋_GB2312" w:hint="eastAsia"/>
                <w:color w:val="000000"/>
                <w:sz w:val="21"/>
                <w:szCs w:val="21"/>
              </w:rPr>
              <w:t xml:space="preserve"> </w:t>
            </w:r>
            <w:bookmarkStart w:id="6" w:name="fday"/>
            <w:bookmarkEnd w:id="6"/>
            <w:r w:rsidR="00FA0E5A">
              <w:rPr>
                <w:rFonts w:ascii="仿宋_GB2312" w:hint="eastAsia"/>
                <w:color w:val="000000"/>
                <w:sz w:val="21"/>
                <w:szCs w:val="21"/>
              </w:rPr>
              <w:t xml:space="preserve"> 日</w:t>
            </w:r>
          </w:p>
        </w:tc>
        <w:tc>
          <w:tcPr>
            <w:tcW w:w="158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出院日期</w:t>
            </w:r>
          </w:p>
        </w:tc>
        <w:tc>
          <w:tcPr>
            <w:tcW w:w="2608" w:type="dxa"/>
            <w:gridSpan w:val="3"/>
            <w:vAlign w:val="center"/>
          </w:tcPr>
          <w:p w:rsidR="004B42F1" w:rsidRDefault="00645A7D" w:rsidP="00EF4AB0">
            <w:pPr>
              <w:jc w:val="center"/>
              <w:rPr>
                <w:rFonts w:ascii="仿宋_GB2312"/>
                <w:color w:val="000000"/>
                <w:sz w:val="21"/>
                <w:szCs w:val="21"/>
              </w:rPr>
            </w:pPr>
            <w:bookmarkStart w:id="7" w:name="cyear"/>
            <w:bookmarkEnd w:id="7"/>
            <w:r>
              <w:rPr>
                <w:rFonts w:ascii="仿宋_GB2312" w:hint="eastAsia"/>
                <w:color w:val="000000"/>
                <w:sz w:val="21"/>
                <w:szCs w:val="21"/>
              </w:rPr>
              <w:t>年</w:t>
            </w:r>
            <w:r w:rsidR="00FA0E5A">
              <w:rPr>
                <w:rFonts w:ascii="仿宋_GB2312" w:hint="eastAsia"/>
                <w:color w:val="000000"/>
                <w:sz w:val="21"/>
                <w:szCs w:val="21"/>
              </w:rPr>
              <w:t xml:space="preserve">  </w:t>
            </w:r>
            <w:bookmarkStart w:id="8" w:name="cmonth"/>
            <w:bookmarkEnd w:id="8"/>
            <w:r>
              <w:rPr>
                <w:rFonts w:ascii="仿宋_GB2312" w:hint="eastAsia"/>
                <w:color w:val="000000"/>
                <w:sz w:val="21"/>
                <w:szCs w:val="21"/>
              </w:rPr>
              <w:t>月</w:t>
            </w:r>
            <w:r w:rsidR="00FA0E5A">
              <w:rPr>
                <w:rFonts w:ascii="仿宋_GB2312" w:hint="eastAsia"/>
                <w:color w:val="000000"/>
                <w:sz w:val="21"/>
                <w:szCs w:val="21"/>
              </w:rPr>
              <w:t xml:space="preserve">  </w:t>
            </w:r>
            <w:bookmarkStart w:id="9" w:name="cday"/>
            <w:bookmarkEnd w:id="9"/>
            <w:r w:rsidR="00FA0E5A">
              <w:rPr>
                <w:rFonts w:ascii="仿宋_GB2312" w:hint="eastAsia"/>
                <w:color w:val="000000"/>
                <w:sz w:val="21"/>
                <w:szCs w:val="21"/>
              </w:rPr>
              <w:t>日</w:t>
            </w:r>
          </w:p>
        </w:tc>
      </w:tr>
      <w:tr w:rsidR="004B42F1">
        <w:trPr>
          <w:trHeight w:val="340"/>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体  温（℃）</w:t>
            </w:r>
          </w:p>
        </w:tc>
        <w:tc>
          <w:tcPr>
            <w:tcW w:w="6623" w:type="dxa"/>
            <w:gridSpan w:val="5"/>
          </w:tcPr>
          <w:p w:rsidR="004B42F1" w:rsidRDefault="00725105" w:rsidP="00725105">
            <w:pPr>
              <w:ind w:right="420"/>
              <w:jc w:val="left"/>
              <w:rPr>
                <w:rFonts w:ascii="仿宋_GB2312"/>
                <w:color w:val="000000"/>
                <w:sz w:val="21"/>
                <w:szCs w:val="21"/>
              </w:rPr>
            </w:pPr>
            <w:r>
              <w:rPr>
                <w:rFonts w:ascii="仿宋_GB2312" w:hint="eastAsia"/>
                <w:color w:val="000000"/>
                <w:sz w:val="21"/>
                <w:szCs w:val="21"/>
              </w:rPr>
              <w:t xml:space="preserve">    </w:t>
            </w:r>
            <w:bookmarkStart w:id="10" w:name="anHeat"/>
            <w:bookmarkEnd w:id="10"/>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一般健康情况</w:t>
            </w:r>
          </w:p>
        </w:tc>
        <w:tc>
          <w:tcPr>
            <w:tcW w:w="6623" w:type="dxa"/>
            <w:gridSpan w:val="5"/>
          </w:tcPr>
          <w:p w:rsidR="004B42F1" w:rsidRDefault="004B42F1">
            <w:pPr>
              <w:rPr>
                <w:rFonts w:ascii="仿宋_GB2312"/>
                <w:color w:val="000000"/>
                <w:sz w:val="21"/>
                <w:szCs w:val="21"/>
              </w:rPr>
            </w:pPr>
            <w:bookmarkStart w:id="11" w:name="health"/>
            <w:bookmarkEnd w:id="11"/>
          </w:p>
          <w:p w:rsidR="004B42F1" w:rsidRDefault="004B42F1">
            <w:pPr>
              <w:rPr>
                <w:rFonts w:ascii="仿宋_GB2312"/>
                <w:color w:val="000000"/>
                <w:sz w:val="21"/>
                <w:szCs w:val="21"/>
              </w:rPr>
            </w:pPr>
          </w:p>
          <w:p w:rsidR="004B42F1" w:rsidRDefault="004B42F1">
            <w:pPr>
              <w:rPr>
                <w:rFonts w:ascii="仿宋_GB2312"/>
                <w:color w:val="000000"/>
                <w:sz w:val="21"/>
                <w:szCs w:val="21"/>
              </w:rPr>
            </w:pPr>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一般心理状况</w:t>
            </w:r>
          </w:p>
        </w:tc>
        <w:tc>
          <w:tcPr>
            <w:tcW w:w="6623" w:type="dxa"/>
            <w:gridSpan w:val="5"/>
          </w:tcPr>
          <w:p w:rsidR="004B42F1" w:rsidRDefault="004B42F1">
            <w:pPr>
              <w:rPr>
                <w:rFonts w:ascii="仿宋_GB2312"/>
                <w:color w:val="000000"/>
                <w:sz w:val="21"/>
                <w:szCs w:val="21"/>
              </w:rPr>
            </w:pPr>
          </w:p>
          <w:p w:rsidR="004B42F1" w:rsidRDefault="004B42F1">
            <w:pPr>
              <w:rPr>
                <w:rFonts w:ascii="仿宋_GB2312"/>
                <w:color w:val="000000"/>
                <w:sz w:val="21"/>
                <w:szCs w:val="21"/>
              </w:rPr>
            </w:pPr>
            <w:bookmarkStart w:id="12" w:name="mentali"/>
            <w:bookmarkEnd w:id="12"/>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血  压</w:t>
            </w:r>
            <w:r>
              <w:rPr>
                <w:rFonts w:ascii="仿宋_GB2312"/>
                <w:color w:val="000000"/>
                <w:sz w:val="21"/>
                <w:szCs w:val="21"/>
              </w:rPr>
              <w:t>(mmHg)</w:t>
            </w:r>
          </w:p>
        </w:tc>
        <w:tc>
          <w:tcPr>
            <w:tcW w:w="6623" w:type="dxa"/>
            <w:gridSpan w:val="5"/>
            <w:tcBorders>
              <w:bottom w:val="single" w:sz="4" w:space="0" w:color="auto"/>
            </w:tcBorders>
            <w:vAlign w:val="center"/>
          </w:tcPr>
          <w:p w:rsidR="004B42F1" w:rsidRDefault="004B42F1">
            <w:pPr>
              <w:rPr>
                <w:rFonts w:ascii="仿宋_GB2312"/>
                <w:color w:val="000000"/>
                <w:sz w:val="21"/>
                <w:szCs w:val="21"/>
              </w:rPr>
            </w:pPr>
            <w:bookmarkStart w:id="13" w:name="bloodPre"/>
            <w:bookmarkEnd w:id="13"/>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乳  房</w:t>
            </w:r>
          </w:p>
        </w:tc>
        <w:tc>
          <w:tcPr>
            <w:tcW w:w="5859" w:type="dxa"/>
            <w:gridSpan w:val="3"/>
            <w:tcBorders>
              <w:right w:val="nil"/>
            </w:tcBorders>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1未见异常  2异常</w:t>
            </w:r>
            <w:r>
              <w:rPr>
                <w:rFonts w:ascii="仿宋_GB2312" w:hint="eastAsia"/>
                <w:color w:val="000000"/>
                <w:sz w:val="21"/>
                <w:szCs w:val="21"/>
                <w:u w:val="single"/>
              </w:rPr>
              <w:t xml:space="preserve">　　　　　　　           </w:t>
            </w:r>
            <w:r>
              <w:rPr>
                <w:rFonts w:ascii="仿宋_GB2312" w:hint="eastAsia"/>
                <w:color w:val="000000"/>
                <w:sz w:val="21"/>
                <w:szCs w:val="21"/>
              </w:rPr>
              <w:t xml:space="preserve">        　　　 </w:t>
            </w:r>
          </w:p>
        </w:tc>
        <w:tc>
          <w:tcPr>
            <w:tcW w:w="764" w:type="dxa"/>
            <w:gridSpan w:val="2"/>
            <w:tcBorders>
              <w:left w:val="nil"/>
            </w:tcBorders>
          </w:tcPr>
          <w:p w:rsidR="004B42F1" w:rsidRDefault="004B42F1">
            <w:pPr>
              <w:jc w:val="right"/>
              <w:rPr>
                <w:rFonts w:ascii="仿宋_GB2312"/>
                <w:color w:val="000000"/>
                <w:sz w:val="21"/>
                <w:szCs w:val="21"/>
              </w:rPr>
            </w:pPr>
            <w:bookmarkStart w:id="14" w:name="breast"/>
            <w:bookmarkEnd w:id="14"/>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恶  露</w:t>
            </w:r>
          </w:p>
        </w:tc>
        <w:tc>
          <w:tcPr>
            <w:tcW w:w="5859" w:type="dxa"/>
            <w:gridSpan w:val="3"/>
            <w:tcBorders>
              <w:right w:val="nil"/>
            </w:tcBorders>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1未见异常  2异常</w:t>
            </w:r>
            <w:r>
              <w:rPr>
                <w:rFonts w:ascii="仿宋_GB2312" w:hint="eastAsia"/>
                <w:color w:val="000000"/>
                <w:sz w:val="21"/>
                <w:szCs w:val="21"/>
                <w:u w:val="single"/>
              </w:rPr>
              <w:t xml:space="preserve">　　　　　　　           </w:t>
            </w:r>
            <w:r>
              <w:rPr>
                <w:rFonts w:ascii="仿宋_GB2312" w:hint="eastAsia"/>
                <w:color w:val="000000"/>
                <w:sz w:val="21"/>
                <w:szCs w:val="21"/>
              </w:rPr>
              <w:t xml:space="preserve">        　　　 </w:t>
            </w:r>
          </w:p>
        </w:tc>
        <w:tc>
          <w:tcPr>
            <w:tcW w:w="764" w:type="dxa"/>
            <w:gridSpan w:val="2"/>
            <w:tcBorders>
              <w:left w:val="nil"/>
            </w:tcBorders>
          </w:tcPr>
          <w:p w:rsidR="004B42F1" w:rsidRDefault="004B42F1">
            <w:pPr>
              <w:jc w:val="right"/>
              <w:rPr>
                <w:rFonts w:ascii="仿宋_GB2312"/>
                <w:color w:val="000000"/>
                <w:sz w:val="21"/>
                <w:szCs w:val="21"/>
              </w:rPr>
            </w:pPr>
            <w:bookmarkStart w:id="15" w:name="lyma"/>
            <w:bookmarkEnd w:id="15"/>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子  宫</w:t>
            </w:r>
          </w:p>
        </w:tc>
        <w:tc>
          <w:tcPr>
            <w:tcW w:w="5859" w:type="dxa"/>
            <w:gridSpan w:val="3"/>
            <w:tcBorders>
              <w:right w:val="nil"/>
            </w:tcBorders>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1未见异常  2异常</w:t>
            </w:r>
            <w:r>
              <w:rPr>
                <w:rFonts w:ascii="仿宋_GB2312" w:hint="eastAsia"/>
                <w:color w:val="000000"/>
                <w:sz w:val="21"/>
                <w:szCs w:val="21"/>
                <w:u w:val="single"/>
              </w:rPr>
              <w:t xml:space="preserve">　</w:t>
            </w:r>
            <w:bookmarkStart w:id="16" w:name="uterusSele"/>
            <w:bookmarkEnd w:id="16"/>
            <w:r>
              <w:rPr>
                <w:rFonts w:ascii="仿宋_GB2312" w:hint="eastAsia"/>
                <w:color w:val="000000"/>
                <w:sz w:val="21"/>
                <w:szCs w:val="21"/>
                <w:u w:val="single"/>
              </w:rPr>
              <w:t xml:space="preserve">　　　　　　           </w:t>
            </w:r>
            <w:r>
              <w:rPr>
                <w:rFonts w:ascii="仿宋_GB2312" w:hint="eastAsia"/>
                <w:color w:val="000000"/>
                <w:sz w:val="21"/>
                <w:szCs w:val="21"/>
              </w:rPr>
              <w:t xml:space="preserve">        　　　 </w:t>
            </w:r>
          </w:p>
        </w:tc>
        <w:tc>
          <w:tcPr>
            <w:tcW w:w="764" w:type="dxa"/>
            <w:gridSpan w:val="2"/>
            <w:tcBorders>
              <w:left w:val="nil"/>
            </w:tcBorders>
          </w:tcPr>
          <w:p w:rsidR="004B42F1" w:rsidRDefault="004B42F1">
            <w:pPr>
              <w:jc w:val="right"/>
              <w:rPr>
                <w:rFonts w:ascii="仿宋_GB2312"/>
                <w:color w:val="000000"/>
                <w:sz w:val="21"/>
                <w:szCs w:val="21"/>
              </w:rPr>
            </w:pPr>
            <w:bookmarkStart w:id="17" w:name="uterus"/>
            <w:bookmarkEnd w:id="17"/>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伤  口</w:t>
            </w:r>
          </w:p>
        </w:tc>
        <w:tc>
          <w:tcPr>
            <w:tcW w:w="5859" w:type="dxa"/>
            <w:gridSpan w:val="3"/>
            <w:tcBorders>
              <w:right w:val="nil"/>
            </w:tcBorders>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1未见异常  2异常</w:t>
            </w:r>
            <w:r>
              <w:rPr>
                <w:rFonts w:ascii="仿宋_GB2312" w:hint="eastAsia"/>
                <w:color w:val="000000"/>
                <w:sz w:val="21"/>
                <w:szCs w:val="21"/>
                <w:u w:val="single"/>
              </w:rPr>
              <w:t xml:space="preserve">　　　　　　　           </w:t>
            </w:r>
            <w:r>
              <w:rPr>
                <w:rFonts w:ascii="仿宋_GB2312" w:hint="eastAsia"/>
                <w:color w:val="000000"/>
                <w:sz w:val="21"/>
                <w:szCs w:val="21"/>
              </w:rPr>
              <w:t xml:space="preserve">        　　　 </w:t>
            </w:r>
          </w:p>
        </w:tc>
        <w:tc>
          <w:tcPr>
            <w:tcW w:w="764" w:type="dxa"/>
            <w:gridSpan w:val="2"/>
            <w:tcBorders>
              <w:left w:val="nil"/>
            </w:tcBorders>
          </w:tcPr>
          <w:p w:rsidR="004B42F1" w:rsidRDefault="004B42F1">
            <w:pPr>
              <w:jc w:val="right"/>
              <w:rPr>
                <w:rFonts w:ascii="仿宋_GB2312"/>
                <w:color w:val="000000"/>
                <w:sz w:val="21"/>
                <w:szCs w:val="21"/>
              </w:rPr>
            </w:pPr>
            <w:bookmarkStart w:id="18" w:name="wound"/>
            <w:bookmarkEnd w:id="18"/>
          </w:p>
        </w:tc>
      </w:tr>
      <w:tr w:rsidR="004B42F1">
        <w:trPr>
          <w:trHeight w:val="879"/>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其  他</w:t>
            </w:r>
          </w:p>
        </w:tc>
        <w:tc>
          <w:tcPr>
            <w:tcW w:w="6623" w:type="dxa"/>
            <w:gridSpan w:val="5"/>
            <w:tcBorders>
              <w:bottom w:val="single" w:sz="4" w:space="0" w:color="auto"/>
            </w:tcBorders>
          </w:tcPr>
          <w:p w:rsidR="004B42F1" w:rsidRDefault="004B42F1" w:rsidP="00B2435A">
            <w:pPr>
              <w:jc w:val="left"/>
              <w:rPr>
                <w:rFonts w:ascii="仿宋_GB2312"/>
                <w:color w:val="000000"/>
                <w:sz w:val="21"/>
                <w:szCs w:val="21"/>
              </w:rPr>
            </w:pPr>
            <w:bookmarkStart w:id="19" w:name="other"/>
            <w:bookmarkEnd w:id="19"/>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分  类</w:t>
            </w:r>
          </w:p>
        </w:tc>
        <w:tc>
          <w:tcPr>
            <w:tcW w:w="5859" w:type="dxa"/>
            <w:gridSpan w:val="3"/>
            <w:tcBorders>
              <w:right w:val="nil"/>
            </w:tcBorders>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1未见异常  2异常</w:t>
            </w:r>
            <w:r>
              <w:rPr>
                <w:rFonts w:ascii="仿宋_GB2312" w:hint="eastAsia"/>
                <w:color w:val="000000"/>
                <w:sz w:val="21"/>
                <w:szCs w:val="21"/>
                <w:u w:val="single"/>
              </w:rPr>
              <w:t xml:space="preserve">　　　　　　　           </w:t>
            </w:r>
            <w:r>
              <w:rPr>
                <w:rFonts w:ascii="仿宋_GB2312" w:hint="eastAsia"/>
                <w:color w:val="000000"/>
                <w:sz w:val="21"/>
                <w:szCs w:val="21"/>
              </w:rPr>
              <w:t xml:space="preserve">      　　　   </w:t>
            </w:r>
          </w:p>
        </w:tc>
        <w:tc>
          <w:tcPr>
            <w:tcW w:w="764" w:type="dxa"/>
            <w:gridSpan w:val="2"/>
            <w:tcBorders>
              <w:left w:val="nil"/>
            </w:tcBorders>
            <w:vAlign w:val="center"/>
          </w:tcPr>
          <w:p w:rsidR="004B42F1" w:rsidRDefault="004B42F1">
            <w:pPr>
              <w:jc w:val="right"/>
              <w:rPr>
                <w:rFonts w:ascii="仿宋_GB2312"/>
                <w:color w:val="000000"/>
                <w:sz w:val="21"/>
                <w:szCs w:val="21"/>
              </w:rPr>
            </w:pPr>
            <w:bookmarkStart w:id="20" w:name="classify"/>
            <w:bookmarkEnd w:id="20"/>
          </w:p>
        </w:tc>
      </w:tr>
      <w:tr w:rsidR="004B42F1">
        <w:trPr>
          <w:trHeight w:val="1681"/>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指  导</w:t>
            </w:r>
          </w:p>
        </w:tc>
        <w:tc>
          <w:tcPr>
            <w:tcW w:w="6623" w:type="dxa"/>
            <w:gridSpan w:val="5"/>
            <w:vAlign w:val="center"/>
          </w:tcPr>
          <w:p w:rsidR="004B42F1" w:rsidRDefault="00FA0E5A" w:rsidP="00B2435A">
            <w:pPr>
              <w:jc w:val="left"/>
              <w:rPr>
                <w:rFonts w:ascii="仿宋_GB2312"/>
                <w:color w:val="000000"/>
                <w:sz w:val="21"/>
                <w:szCs w:val="21"/>
              </w:rPr>
            </w:pPr>
            <w:r>
              <w:rPr>
                <w:rFonts w:ascii="仿宋_GB2312" w:hint="eastAsia"/>
                <w:color w:val="000000"/>
                <w:sz w:val="21"/>
                <w:szCs w:val="21"/>
              </w:rPr>
              <w:t>1个人卫生</w:t>
            </w:r>
          </w:p>
          <w:p w:rsidR="004B42F1" w:rsidRDefault="00FA0E5A" w:rsidP="00B2435A">
            <w:pPr>
              <w:jc w:val="left"/>
              <w:rPr>
                <w:rFonts w:ascii="仿宋_GB2312"/>
                <w:color w:val="000000"/>
                <w:sz w:val="21"/>
                <w:szCs w:val="21"/>
              </w:rPr>
            </w:pPr>
            <w:r>
              <w:rPr>
                <w:rFonts w:ascii="仿宋_GB2312" w:hint="eastAsia"/>
                <w:color w:val="000000"/>
                <w:sz w:val="21"/>
                <w:szCs w:val="21"/>
              </w:rPr>
              <w:t>2心理</w:t>
            </w:r>
          </w:p>
          <w:p w:rsidR="004B42F1" w:rsidRDefault="00FA0E5A" w:rsidP="00B2435A">
            <w:pPr>
              <w:jc w:val="left"/>
              <w:rPr>
                <w:rFonts w:ascii="仿宋_GB2312"/>
                <w:color w:val="000000"/>
                <w:sz w:val="21"/>
                <w:szCs w:val="21"/>
              </w:rPr>
            </w:pPr>
            <w:r>
              <w:rPr>
                <w:rFonts w:ascii="仿宋_GB2312" w:hint="eastAsia"/>
                <w:color w:val="000000"/>
                <w:sz w:val="21"/>
                <w:szCs w:val="21"/>
              </w:rPr>
              <w:t>3营养</w:t>
            </w:r>
          </w:p>
          <w:p w:rsidR="004B42F1" w:rsidRDefault="00FA0E5A" w:rsidP="00B2435A">
            <w:pPr>
              <w:jc w:val="left"/>
              <w:rPr>
                <w:rFonts w:ascii="仿宋_GB2312"/>
                <w:color w:val="000000"/>
                <w:sz w:val="21"/>
                <w:szCs w:val="21"/>
              </w:rPr>
            </w:pPr>
            <w:r>
              <w:rPr>
                <w:rFonts w:ascii="仿宋_GB2312" w:hint="eastAsia"/>
                <w:color w:val="000000"/>
                <w:sz w:val="21"/>
                <w:szCs w:val="21"/>
              </w:rPr>
              <w:t>4母乳喂养</w:t>
            </w:r>
          </w:p>
          <w:p w:rsidR="004B42F1" w:rsidRDefault="00FA0E5A" w:rsidP="00B2435A">
            <w:pPr>
              <w:jc w:val="left"/>
              <w:rPr>
                <w:rFonts w:ascii="仿宋_GB2312"/>
                <w:color w:val="000000"/>
                <w:sz w:val="21"/>
                <w:szCs w:val="21"/>
              </w:rPr>
            </w:pPr>
            <w:r>
              <w:rPr>
                <w:rFonts w:ascii="仿宋_GB2312" w:hint="eastAsia"/>
                <w:color w:val="000000"/>
                <w:sz w:val="21"/>
                <w:szCs w:val="21"/>
              </w:rPr>
              <w:t xml:space="preserve">5新生儿护理与喂养    </w:t>
            </w:r>
          </w:p>
          <w:p w:rsidR="004B42F1" w:rsidRPr="000E22F6" w:rsidRDefault="00FA0E5A" w:rsidP="00B2435A">
            <w:pPr>
              <w:jc w:val="left"/>
              <w:rPr>
                <w:rFonts w:ascii="仿宋_GB2312"/>
                <w:color w:val="000000"/>
                <w:sz w:val="21"/>
                <w:szCs w:val="21"/>
              </w:rPr>
            </w:pPr>
            <w:r>
              <w:rPr>
                <w:rFonts w:ascii="仿宋_GB2312" w:hint="eastAsia"/>
                <w:color w:val="000000"/>
                <w:sz w:val="21"/>
                <w:szCs w:val="21"/>
              </w:rPr>
              <w:t>6其他</w:t>
            </w:r>
            <w:r>
              <w:rPr>
                <w:rFonts w:ascii="仿宋_GB2312" w:hint="eastAsia"/>
                <w:color w:val="000000"/>
                <w:sz w:val="21"/>
                <w:szCs w:val="21"/>
                <w:u w:val="single"/>
              </w:rPr>
              <w:t xml:space="preserve"> </w:t>
            </w:r>
            <w:bookmarkStart w:id="21" w:name="guideSele"/>
            <w:bookmarkEnd w:id="21"/>
            <w:r>
              <w:rPr>
                <w:rFonts w:ascii="仿宋_GB2312" w:hint="eastAsia"/>
                <w:color w:val="000000"/>
                <w:sz w:val="21"/>
                <w:szCs w:val="21"/>
                <w:u w:val="single"/>
              </w:rPr>
              <w:t xml:space="preserve">               </w:t>
            </w:r>
            <w:r w:rsidR="000E22F6">
              <w:rPr>
                <w:rFonts w:ascii="仿宋_GB2312" w:hint="eastAsia"/>
                <w:color w:val="000000"/>
                <w:sz w:val="21"/>
                <w:szCs w:val="21"/>
              </w:rPr>
              <w:t xml:space="preserve"> </w:t>
            </w:r>
            <w:bookmarkStart w:id="22" w:name="guide"/>
            <w:bookmarkEnd w:id="22"/>
          </w:p>
        </w:tc>
      </w:tr>
      <w:tr w:rsidR="004B42F1">
        <w:trPr>
          <w:trHeight w:val="326"/>
          <w:jc w:val="center"/>
        </w:trPr>
        <w:tc>
          <w:tcPr>
            <w:tcW w:w="1905" w:type="dxa"/>
            <w:vMerge w:val="restart"/>
            <w:vAlign w:val="center"/>
          </w:tcPr>
          <w:p w:rsidR="004B42F1" w:rsidRDefault="00FA0E5A">
            <w:pPr>
              <w:jc w:val="center"/>
              <w:rPr>
                <w:rFonts w:ascii="仿宋_GB2312"/>
                <w:color w:val="000000"/>
                <w:sz w:val="21"/>
                <w:szCs w:val="21"/>
              </w:rPr>
            </w:pPr>
            <w:r>
              <w:rPr>
                <w:rFonts w:ascii="仿宋_GB2312" w:hint="eastAsia"/>
                <w:color w:val="000000"/>
                <w:sz w:val="21"/>
                <w:szCs w:val="21"/>
              </w:rPr>
              <w:t>转  诊</w:t>
            </w:r>
          </w:p>
        </w:tc>
        <w:tc>
          <w:tcPr>
            <w:tcW w:w="5941" w:type="dxa"/>
            <w:gridSpan w:val="4"/>
            <w:tcBorders>
              <w:bottom w:val="nil"/>
              <w:right w:val="nil"/>
            </w:tcBorders>
            <w:vAlign w:val="center"/>
          </w:tcPr>
          <w:p w:rsidR="004B42F1" w:rsidRDefault="00FA0E5A" w:rsidP="00826360">
            <w:pPr>
              <w:spacing w:beforeLines="20"/>
              <w:rPr>
                <w:rFonts w:ascii="仿宋_GB2312"/>
                <w:color w:val="000000"/>
                <w:sz w:val="21"/>
                <w:szCs w:val="21"/>
              </w:rPr>
            </w:pPr>
            <w:r>
              <w:rPr>
                <w:rFonts w:ascii="仿宋_GB2312" w:hint="eastAsia"/>
                <w:color w:val="000000"/>
                <w:sz w:val="21"/>
                <w:szCs w:val="21"/>
              </w:rPr>
              <w:t>1无   2有</w:t>
            </w:r>
          </w:p>
        </w:tc>
        <w:tc>
          <w:tcPr>
            <w:tcW w:w="682" w:type="dxa"/>
            <w:tcBorders>
              <w:left w:val="nil"/>
              <w:bottom w:val="nil"/>
            </w:tcBorders>
            <w:vAlign w:val="center"/>
          </w:tcPr>
          <w:p w:rsidR="004B42F1" w:rsidRDefault="004B42F1" w:rsidP="00826360">
            <w:pPr>
              <w:spacing w:beforeLines="20"/>
              <w:jc w:val="right"/>
              <w:rPr>
                <w:rFonts w:ascii="仿宋_GB2312"/>
                <w:color w:val="000000"/>
                <w:sz w:val="21"/>
                <w:szCs w:val="21"/>
              </w:rPr>
            </w:pPr>
            <w:bookmarkStart w:id="23" w:name="referral"/>
            <w:bookmarkEnd w:id="23"/>
          </w:p>
        </w:tc>
      </w:tr>
      <w:tr w:rsidR="004B42F1">
        <w:trPr>
          <w:trHeight w:val="763"/>
          <w:jc w:val="center"/>
        </w:trPr>
        <w:tc>
          <w:tcPr>
            <w:tcW w:w="1905" w:type="dxa"/>
            <w:vMerge/>
            <w:vAlign w:val="center"/>
          </w:tcPr>
          <w:p w:rsidR="004B42F1" w:rsidRDefault="004B42F1">
            <w:pPr>
              <w:jc w:val="center"/>
              <w:rPr>
                <w:rFonts w:ascii="仿宋_GB2312"/>
                <w:color w:val="000000"/>
                <w:sz w:val="21"/>
                <w:szCs w:val="21"/>
              </w:rPr>
            </w:pPr>
          </w:p>
        </w:tc>
        <w:tc>
          <w:tcPr>
            <w:tcW w:w="6623" w:type="dxa"/>
            <w:gridSpan w:val="5"/>
            <w:tcBorders>
              <w:top w:val="nil"/>
            </w:tcBorders>
            <w:vAlign w:val="center"/>
          </w:tcPr>
          <w:p w:rsidR="004B42F1" w:rsidRDefault="00FA0E5A" w:rsidP="00826360">
            <w:pPr>
              <w:spacing w:beforeLines="20"/>
              <w:rPr>
                <w:rFonts w:ascii="仿宋_GB2312"/>
                <w:color w:val="000000"/>
                <w:sz w:val="21"/>
                <w:szCs w:val="21"/>
                <w:u w:val="single"/>
              </w:rPr>
            </w:pPr>
            <w:r>
              <w:rPr>
                <w:rFonts w:ascii="仿宋_GB2312" w:hint="eastAsia"/>
                <w:color w:val="000000"/>
                <w:sz w:val="21"/>
                <w:szCs w:val="21"/>
              </w:rPr>
              <w:t>原因：</w:t>
            </w:r>
            <w:r>
              <w:rPr>
                <w:rFonts w:ascii="仿宋_GB2312" w:hint="eastAsia"/>
                <w:color w:val="000000"/>
                <w:sz w:val="21"/>
                <w:szCs w:val="21"/>
                <w:u w:val="single"/>
              </w:rPr>
              <w:t xml:space="preserve">  </w:t>
            </w:r>
            <w:bookmarkStart w:id="24" w:name="refCau"/>
            <w:bookmarkEnd w:id="24"/>
            <w:r>
              <w:rPr>
                <w:rFonts w:ascii="仿宋_GB2312" w:hint="eastAsia"/>
                <w:color w:val="000000"/>
                <w:sz w:val="21"/>
                <w:szCs w:val="21"/>
                <w:u w:val="single"/>
              </w:rPr>
              <w:t xml:space="preserve">                          </w:t>
            </w:r>
          </w:p>
          <w:p w:rsidR="004B42F1" w:rsidRDefault="00FA0E5A" w:rsidP="00826360">
            <w:pPr>
              <w:spacing w:beforeLines="20"/>
              <w:rPr>
                <w:rFonts w:ascii="仿宋_GB2312"/>
                <w:color w:val="000000"/>
                <w:sz w:val="21"/>
                <w:szCs w:val="21"/>
              </w:rPr>
            </w:pPr>
            <w:r>
              <w:rPr>
                <w:rFonts w:ascii="仿宋_GB2312" w:hint="eastAsia"/>
                <w:color w:val="000000"/>
                <w:sz w:val="21"/>
                <w:szCs w:val="21"/>
              </w:rPr>
              <w:t>机构及科室：</w:t>
            </w:r>
            <w:r>
              <w:rPr>
                <w:rFonts w:ascii="仿宋_GB2312" w:hint="eastAsia"/>
                <w:color w:val="000000"/>
                <w:sz w:val="21"/>
                <w:szCs w:val="21"/>
                <w:u w:val="single"/>
              </w:rPr>
              <w:t xml:space="preserve">   </w:t>
            </w:r>
            <w:bookmarkStart w:id="25" w:name="refOrgan"/>
            <w:bookmarkEnd w:id="25"/>
            <w:r>
              <w:rPr>
                <w:rFonts w:ascii="仿宋_GB2312" w:hint="eastAsia"/>
                <w:color w:val="000000"/>
                <w:sz w:val="21"/>
                <w:szCs w:val="21"/>
                <w:u w:val="single"/>
              </w:rPr>
              <w:t xml:space="preserve">                   </w:t>
            </w:r>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下次随访日期</w:t>
            </w:r>
          </w:p>
        </w:tc>
        <w:tc>
          <w:tcPr>
            <w:tcW w:w="6623" w:type="dxa"/>
            <w:gridSpan w:val="5"/>
          </w:tcPr>
          <w:p w:rsidR="004B42F1" w:rsidRDefault="004B42F1">
            <w:pPr>
              <w:rPr>
                <w:rFonts w:ascii="仿宋_GB2312"/>
                <w:color w:val="000000"/>
                <w:sz w:val="21"/>
                <w:szCs w:val="21"/>
              </w:rPr>
            </w:pPr>
            <w:bookmarkStart w:id="26" w:name="nextDate"/>
            <w:bookmarkEnd w:id="26"/>
          </w:p>
        </w:tc>
      </w:tr>
      <w:tr w:rsidR="004B42F1">
        <w:trPr>
          <w:trHeight w:val="397"/>
          <w:jc w:val="center"/>
        </w:trPr>
        <w:tc>
          <w:tcPr>
            <w:tcW w:w="1905" w:type="dxa"/>
            <w:vAlign w:val="center"/>
          </w:tcPr>
          <w:p w:rsidR="004B42F1" w:rsidRDefault="00FA0E5A">
            <w:pPr>
              <w:jc w:val="center"/>
              <w:rPr>
                <w:rFonts w:ascii="仿宋_GB2312"/>
                <w:color w:val="000000"/>
                <w:sz w:val="21"/>
                <w:szCs w:val="21"/>
              </w:rPr>
            </w:pPr>
            <w:r>
              <w:rPr>
                <w:rFonts w:ascii="仿宋_GB2312" w:hint="eastAsia"/>
                <w:color w:val="000000"/>
                <w:sz w:val="21"/>
                <w:szCs w:val="21"/>
              </w:rPr>
              <w:t>随访医生签名</w:t>
            </w:r>
          </w:p>
        </w:tc>
        <w:tc>
          <w:tcPr>
            <w:tcW w:w="6623" w:type="dxa"/>
            <w:gridSpan w:val="5"/>
          </w:tcPr>
          <w:p w:rsidR="004B42F1" w:rsidRDefault="004B42F1">
            <w:pPr>
              <w:rPr>
                <w:rFonts w:ascii="仿宋_GB2312"/>
                <w:color w:val="000000"/>
                <w:sz w:val="21"/>
                <w:szCs w:val="21"/>
              </w:rPr>
            </w:pPr>
            <w:bookmarkStart w:id="27" w:name="followSign"/>
            <w:bookmarkEnd w:id="27"/>
          </w:p>
        </w:tc>
      </w:tr>
    </w:tbl>
    <w:p w:rsidR="004B42F1" w:rsidRDefault="00FA0E5A">
      <w:pPr>
        <w:adjustRightInd w:val="0"/>
        <w:snapToGrid w:val="0"/>
        <w:spacing w:line="320" w:lineRule="exact"/>
        <w:ind w:right="45"/>
        <w:jc w:val="left"/>
        <w:rPr>
          <w:b/>
          <w:color w:val="000000"/>
          <w:sz w:val="24"/>
          <w:szCs w:val="24"/>
        </w:rPr>
      </w:pPr>
      <w:r>
        <w:rPr>
          <w:rFonts w:hint="eastAsia"/>
          <w:b/>
          <w:color w:val="000000"/>
          <w:sz w:val="24"/>
          <w:szCs w:val="24"/>
        </w:rPr>
        <w:t>填表说明：</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1</w:t>
      </w:r>
      <w:r>
        <w:rPr>
          <w:rFonts w:ascii="仿宋_GB2312" w:hint="eastAsia"/>
          <w:color w:val="000000"/>
          <w:sz w:val="21"/>
          <w:szCs w:val="21"/>
        </w:rPr>
        <w:t>．本表为产妇出院后一周内由医务人员到产妇家中进行产后检查时填写。</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2</w:t>
      </w:r>
      <w:r>
        <w:rPr>
          <w:rFonts w:ascii="仿宋_GB2312" w:hint="eastAsia"/>
          <w:color w:val="000000"/>
          <w:sz w:val="21"/>
          <w:szCs w:val="21"/>
        </w:rPr>
        <w:t>．一般健康状况：对产妇一般情况进行检查，具体描述并填写。</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3</w:t>
      </w:r>
      <w:r>
        <w:rPr>
          <w:rFonts w:ascii="仿宋_GB2312" w:hint="eastAsia"/>
          <w:color w:val="000000"/>
          <w:sz w:val="21"/>
          <w:szCs w:val="21"/>
        </w:rPr>
        <w:t>．</w:t>
      </w:r>
      <w:r>
        <w:rPr>
          <w:rFonts w:ascii="宋体" w:hAnsi="宋体" w:hint="eastAsia"/>
          <w:color w:val="000000"/>
          <w:sz w:val="22"/>
        </w:rPr>
        <w:t>一般心理状况：评估产妇是否有产后抑郁的症状。</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4</w:t>
      </w:r>
      <w:r>
        <w:rPr>
          <w:rFonts w:ascii="仿宋_GB2312" w:hint="eastAsia"/>
          <w:color w:val="000000"/>
          <w:sz w:val="21"/>
          <w:szCs w:val="21"/>
        </w:rPr>
        <w:t>．血压：测量产妇血压，填写具体数值。</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5</w:t>
      </w:r>
      <w:r>
        <w:rPr>
          <w:rFonts w:ascii="仿宋_GB2312" w:hint="eastAsia"/>
          <w:color w:val="000000"/>
          <w:sz w:val="21"/>
          <w:szCs w:val="21"/>
        </w:rPr>
        <w:t>．乳房、恶露、子宫、伤口：对产妇进行检查，若有异常，具体描述。</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6</w:t>
      </w:r>
      <w:r>
        <w:rPr>
          <w:rFonts w:ascii="仿宋_GB2312" w:hint="eastAsia"/>
          <w:color w:val="000000"/>
          <w:sz w:val="21"/>
          <w:szCs w:val="21"/>
        </w:rPr>
        <w:t>．分类：根据此次随访情况，对产妇进行分类，若为其他异常，具体写明情况。</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7</w:t>
      </w:r>
      <w:r>
        <w:rPr>
          <w:rFonts w:ascii="仿宋_GB2312" w:hint="eastAsia"/>
          <w:color w:val="000000"/>
          <w:sz w:val="21"/>
          <w:szCs w:val="21"/>
        </w:rPr>
        <w:t>．指导：可以多选，未列出的其他指导请具体填写。</w:t>
      </w:r>
    </w:p>
    <w:p w:rsidR="004B42F1" w:rsidRDefault="00FA0E5A">
      <w:pPr>
        <w:tabs>
          <w:tab w:val="left" w:pos="1485"/>
          <w:tab w:val="left" w:pos="4627"/>
          <w:tab w:val="left" w:pos="5913"/>
        </w:tabs>
        <w:adjustRightInd w:val="0"/>
        <w:snapToGrid w:val="0"/>
        <w:spacing w:line="320" w:lineRule="exact"/>
        <w:ind w:right="210" w:firstLineChars="200" w:firstLine="420"/>
        <w:jc w:val="left"/>
        <w:rPr>
          <w:rFonts w:ascii="仿宋_GB2312"/>
          <w:color w:val="000000"/>
          <w:sz w:val="21"/>
          <w:szCs w:val="21"/>
        </w:rPr>
      </w:pPr>
      <w:r>
        <w:rPr>
          <w:rFonts w:ascii="仿宋_GB2312"/>
          <w:color w:val="000000"/>
          <w:sz w:val="21"/>
          <w:szCs w:val="21"/>
        </w:rPr>
        <w:t>8</w:t>
      </w:r>
      <w:r>
        <w:rPr>
          <w:rFonts w:ascii="仿宋_GB2312" w:hint="eastAsia"/>
          <w:color w:val="000000"/>
          <w:sz w:val="21"/>
          <w:szCs w:val="21"/>
        </w:rPr>
        <w:t>．转诊：若有需转诊的情况，具体填写。</w:t>
      </w:r>
    </w:p>
    <w:p w:rsidR="00FA0E5A" w:rsidRDefault="00FA0E5A" w:rsidP="00CD789F">
      <w:pPr>
        <w:tabs>
          <w:tab w:val="left" w:pos="1485"/>
          <w:tab w:val="left" w:pos="4627"/>
          <w:tab w:val="left" w:pos="5913"/>
        </w:tabs>
        <w:adjustRightInd w:val="0"/>
        <w:snapToGrid w:val="0"/>
        <w:spacing w:line="320" w:lineRule="exact"/>
        <w:ind w:right="210" w:firstLineChars="200" w:firstLine="420"/>
        <w:jc w:val="left"/>
        <w:rPr>
          <w:rFonts w:ascii="仿宋_GB2312"/>
          <w:sz w:val="21"/>
          <w:szCs w:val="21"/>
        </w:rPr>
      </w:pPr>
      <w:r>
        <w:rPr>
          <w:rFonts w:ascii="仿宋_GB2312" w:hint="eastAsia"/>
          <w:color w:val="000000"/>
          <w:sz w:val="21"/>
          <w:szCs w:val="21"/>
        </w:rPr>
        <w:t>9．随访医生签名：随访完毕，核查无误后随访医生签名。</w:t>
      </w:r>
    </w:p>
    <w:sectPr w:rsidR="00FA0E5A" w:rsidSect="004B42F1">
      <w:headerReference w:type="default" r:id="rId8"/>
      <w:pgSz w:w="11906" w:h="16838"/>
      <w:pgMar w:top="1440" w:right="1797" w:bottom="1440" w:left="1797" w:header="851" w:footer="992" w:gutter="0"/>
      <w:cols w:space="720"/>
      <w:docGrid w:linePitch="435"/>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EFC" w:rsidRDefault="00275EFC">
      <w:r>
        <w:separator/>
      </w:r>
    </w:p>
  </w:endnote>
  <w:endnote w:type="continuationSeparator" w:id="0">
    <w:p w:rsidR="00275EFC" w:rsidRDefault="00275E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charset w:val="00"/>
    <w:family w:val="swiss"/>
    <w:pitch w:val="default"/>
    <w:sig w:usb0="A00002EF" w:usb1="4000207B" w:usb2="00000000" w:usb3="00000000" w:csb0="2000019F" w:csb1="00000000"/>
  </w:font>
  <w:font w:name="Calibri">
    <w:panose1 w:val="020F0502020204030204"/>
    <w:charset w:val="00"/>
    <w:family w:val="swiss"/>
    <w:pitch w:val="variable"/>
    <w:sig w:usb0="E10002FF" w:usb1="4000ACFF" w:usb2="00000009" w:usb3="00000000" w:csb0="0000019F" w:csb1="00000000"/>
  </w:font>
  <w:font w:name="等线">
    <w:altName w:val="宋体"/>
    <w:charset w:val="86"/>
    <w:family w:val="auto"/>
    <w:pitch w:val="default"/>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Microsoft YaHei UI">
    <w:altName w:val="宋体"/>
    <w:charset w:val="86"/>
    <w:family w:val="swiss"/>
    <w:pitch w:val="default"/>
    <w:sig w:usb0="80000287" w:usb1="28CF3C50" w:usb2="00000016" w:usb3="00000000" w:csb0="0004001F" w:csb1="00000000"/>
  </w:font>
  <w:font w:name="等线 Light">
    <w:altName w:val="宋体"/>
    <w:charset w:val="86"/>
    <w:family w:val="auto"/>
    <w:pitch w:val="default"/>
    <w:sig w:usb0="A00002BF" w:usb1="38CF7CFA" w:usb2="00000016" w:usb3="00000000" w:csb0="0004000F" w:csb1="00000000"/>
  </w:font>
  <w:font w:name="Candara">
    <w:panose1 w:val="020E0502030303020204"/>
    <w:charset w:val="00"/>
    <w:family w:val="swiss"/>
    <w:pitch w:val="variable"/>
    <w:sig w:usb0="A00002EF" w:usb1="4000A4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
    <w:altName w:val="Times New Roman"/>
    <w:charset w:val="00"/>
    <w:family w:val="roman"/>
    <w:pitch w:val="default"/>
    <w:sig w:usb0="00000000" w:usb1="00000000" w:usb2="00000000" w:usb3="00000000" w:csb0="00000001" w:csb1="00000000"/>
  </w:font>
  <w:font w:name="GCYOKZ+FranklinGothic-Book">
    <w:altName w:val="Arial Unicode MS"/>
    <w:charset w:val="86"/>
    <w:family w:val="swiss"/>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EFC" w:rsidRDefault="00275EFC">
      <w:r>
        <w:separator/>
      </w:r>
    </w:p>
  </w:footnote>
  <w:footnote w:type="continuationSeparator" w:id="0">
    <w:p w:rsidR="00275EFC" w:rsidRDefault="00275E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F1" w:rsidRDefault="004B42F1">
    <w:pPr>
      <w:pStyle w:val="af6"/>
      <w:pBdr>
        <w:bottom w:val="none" w:sz="0" w:space="0" w:color="auto"/>
      </w:pBdr>
    </w:pPr>
  </w:p>
  <w:p w:rsidR="004B42F1" w:rsidRDefault="004B42F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917C3"/>
    <w:multiLevelType w:val="multilevel"/>
    <w:tmpl w:val="2C5917C3"/>
    <w:lvl w:ilvl="0">
      <w:start w:val="1"/>
      <w:numFmt w:val="none"/>
      <w:pStyle w:val="a"/>
      <w:suff w:val="nothing"/>
      <w:lvlText w:val="%1——"/>
      <w:lvlJc w:val="left"/>
      <w:pPr>
        <w:ind w:left="833" w:hanging="408"/>
      </w:pPr>
      <w:rPr>
        <w:rFonts w:hint="eastAsia"/>
        <w:lang w:val="en-US"/>
      </w:rPr>
    </w:lvl>
    <w:lvl w:ilvl="1">
      <w:start w:val="1"/>
      <w:numFmt w:val="bullet"/>
      <w:pStyle w:val="a0"/>
      <w:lvlText w:val=""/>
      <w:lvlJc w:val="left"/>
      <w:pPr>
        <w:tabs>
          <w:tab w:val="num" w:pos="760"/>
        </w:tabs>
        <w:ind w:left="1264" w:hanging="413"/>
      </w:pPr>
      <w:rPr>
        <w:rFonts w:ascii="Symbol" w:hAnsi="Symbol" w:hint="default"/>
        <w:color w:val="auto"/>
      </w:rPr>
    </w:lvl>
    <w:lvl w:ilvl="2">
      <w:start w:val="1"/>
      <w:numFmt w:val="bullet"/>
      <w:pStyle w:val="a1"/>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stylePaneFormatFilter w:val="3F01"/>
  <w:defaultTabStop w:val="0"/>
  <w:drawingGridHorizontalSpacing w:val="160"/>
  <w:drawingGridVerticalSpacing w:val="435"/>
  <w:displayHorizontalDrawingGridEvery w:val="0"/>
  <w:characterSpacingControl w:val="compressPunctuation"/>
  <w:doNotValidateAgainstSchema/>
  <w:doNotDemarcateInvalidXml/>
  <w:hdrShapeDefaults>
    <o:shapedefaults v:ext="edit" spidmax="276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0FA0"/>
    <w:rsid w:val="000013B3"/>
    <w:rsid w:val="0000503B"/>
    <w:rsid w:val="000078AA"/>
    <w:rsid w:val="00013B41"/>
    <w:rsid w:val="0001402F"/>
    <w:rsid w:val="00017666"/>
    <w:rsid w:val="000208BC"/>
    <w:rsid w:val="00022D88"/>
    <w:rsid w:val="000237B4"/>
    <w:rsid w:val="000237F7"/>
    <w:rsid w:val="00023D79"/>
    <w:rsid w:val="00027D40"/>
    <w:rsid w:val="00032468"/>
    <w:rsid w:val="00032DA5"/>
    <w:rsid w:val="000333CC"/>
    <w:rsid w:val="00033B95"/>
    <w:rsid w:val="00036337"/>
    <w:rsid w:val="00036A6A"/>
    <w:rsid w:val="000373DA"/>
    <w:rsid w:val="00040C90"/>
    <w:rsid w:val="000422BC"/>
    <w:rsid w:val="000445EC"/>
    <w:rsid w:val="00045847"/>
    <w:rsid w:val="00046326"/>
    <w:rsid w:val="000511CB"/>
    <w:rsid w:val="00052A5D"/>
    <w:rsid w:val="000530E1"/>
    <w:rsid w:val="00054AA2"/>
    <w:rsid w:val="000555AA"/>
    <w:rsid w:val="000600AE"/>
    <w:rsid w:val="000624AF"/>
    <w:rsid w:val="000628E3"/>
    <w:rsid w:val="00064D9B"/>
    <w:rsid w:val="00070F54"/>
    <w:rsid w:val="00071178"/>
    <w:rsid w:val="00071E4E"/>
    <w:rsid w:val="00072997"/>
    <w:rsid w:val="00077CE0"/>
    <w:rsid w:val="00082455"/>
    <w:rsid w:val="00083B76"/>
    <w:rsid w:val="00083E3E"/>
    <w:rsid w:val="00085E31"/>
    <w:rsid w:val="0008601E"/>
    <w:rsid w:val="00086B5E"/>
    <w:rsid w:val="00090361"/>
    <w:rsid w:val="0009046D"/>
    <w:rsid w:val="00090AAE"/>
    <w:rsid w:val="00091CD0"/>
    <w:rsid w:val="0009221D"/>
    <w:rsid w:val="0009312D"/>
    <w:rsid w:val="000939B6"/>
    <w:rsid w:val="00094265"/>
    <w:rsid w:val="00097F25"/>
    <w:rsid w:val="00097FFC"/>
    <w:rsid w:val="000A1178"/>
    <w:rsid w:val="000A2A56"/>
    <w:rsid w:val="000A397C"/>
    <w:rsid w:val="000A7EA3"/>
    <w:rsid w:val="000B06BA"/>
    <w:rsid w:val="000B196B"/>
    <w:rsid w:val="000B237B"/>
    <w:rsid w:val="000B3160"/>
    <w:rsid w:val="000B6892"/>
    <w:rsid w:val="000B722C"/>
    <w:rsid w:val="000B7AD0"/>
    <w:rsid w:val="000C3E26"/>
    <w:rsid w:val="000C4608"/>
    <w:rsid w:val="000C4652"/>
    <w:rsid w:val="000C4934"/>
    <w:rsid w:val="000C51E5"/>
    <w:rsid w:val="000C5EAC"/>
    <w:rsid w:val="000C793B"/>
    <w:rsid w:val="000D04E1"/>
    <w:rsid w:val="000D057A"/>
    <w:rsid w:val="000D12F9"/>
    <w:rsid w:val="000D43C5"/>
    <w:rsid w:val="000D4A4F"/>
    <w:rsid w:val="000D59E8"/>
    <w:rsid w:val="000D6F02"/>
    <w:rsid w:val="000E07FD"/>
    <w:rsid w:val="000E22F6"/>
    <w:rsid w:val="000E238B"/>
    <w:rsid w:val="000E3402"/>
    <w:rsid w:val="000E57A2"/>
    <w:rsid w:val="000E6FC9"/>
    <w:rsid w:val="000F0F55"/>
    <w:rsid w:val="000F2581"/>
    <w:rsid w:val="000F29CD"/>
    <w:rsid w:val="000F3648"/>
    <w:rsid w:val="000F61DF"/>
    <w:rsid w:val="000F6D5E"/>
    <w:rsid w:val="00100408"/>
    <w:rsid w:val="00102891"/>
    <w:rsid w:val="0010308F"/>
    <w:rsid w:val="0010781F"/>
    <w:rsid w:val="001102CA"/>
    <w:rsid w:val="001102F9"/>
    <w:rsid w:val="00110BD6"/>
    <w:rsid w:val="00113BBC"/>
    <w:rsid w:val="00115AC2"/>
    <w:rsid w:val="00117F33"/>
    <w:rsid w:val="00122CCE"/>
    <w:rsid w:val="00124D7E"/>
    <w:rsid w:val="00125EC8"/>
    <w:rsid w:val="00126198"/>
    <w:rsid w:val="00127C4E"/>
    <w:rsid w:val="00133056"/>
    <w:rsid w:val="00133F86"/>
    <w:rsid w:val="00136E10"/>
    <w:rsid w:val="001374C2"/>
    <w:rsid w:val="00137837"/>
    <w:rsid w:val="00143F57"/>
    <w:rsid w:val="00146C9B"/>
    <w:rsid w:val="001472AF"/>
    <w:rsid w:val="00147C9C"/>
    <w:rsid w:val="00151F04"/>
    <w:rsid w:val="0015391F"/>
    <w:rsid w:val="0015407C"/>
    <w:rsid w:val="00154411"/>
    <w:rsid w:val="00157D23"/>
    <w:rsid w:val="00162A19"/>
    <w:rsid w:val="00162D47"/>
    <w:rsid w:val="001630A2"/>
    <w:rsid w:val="001635C7"/>
    <w:rsid w:val="00165E9D"/>
    <w:rsid w:val="00166B3D"/>
    <w:rsid w:val="00167786"/>
    <w:rsid w:val="001701FE"/>
    <w:rsid w:val="00171A56"/>
    <w:rsid w:val="00172A27"/>
    <w:rsid w:val="00173E9D"/>
    <w:rsid w:val="00173FF4"/>
    <w:rsid w:val="00174030"/>
    <w:rsid w:val="0017765A"/>
    <w:rsid w:val="00177940"/>
    <w:rsid w:val="0018296F"/>
    <w:rsid w:val="0018437B"/>
    <w:rsid w:val="00185758"/>
    <w:rsid w:val="00193AFF"/>
    <w:rsid w:val="001940EA"/>
    <w:rsid w:val="001957B7"/>
    <w:rsid w:val="001959D4"/>
    <w:rsid w:val="001A1DE4"/>
    <w:rsid w:val="001A1E19"/>
    <w:rsid w:val="001A2255"/>
    <w:rsid w:val="001A253B"/>
    <w:rsid w:val="001A3117"/>
    <w:rsid w:val="001A4B6D"/>
    <w:rsid w:val="001A65EB"/>
    <w:rsid w:val="001A6A50"/>
    <w:rsid w:val="001A7948"/>
    <w:rsid w:val="001B1919"/>
    <w:rsid w:val="001B2507"/>
    <w:rsid w:val="001B43E3"/>
    <w:rsid w:val="001B4E45"/>
    <w:rsid w:val="001C22C3"/>
    <w:rsid w:val="001C3173"/>
    <w:rsid w:val="001C326A"/>
    <w:rsid w:val="001C3F22"/>
    <w:rsid w:val="001C3FA4"/>
    <w:rsid w:val="001C47CE"/>
    <w:rsid w:val="001C7DDF"/>
    <w:rsid w:val="001D1A35"/>
    <w:rsid w:val="001D3A80"/>
    <w:rsid w:val="001D6644"/>
    <w:rsid w:val="001D6D92"/>
    <w:rsid w:val="001D6F5B"/>
    <w:rsid w:val="001E2DBA"/>
    <w:rsid w:val="001E435B"/>
    <w:rsid w:val="001E56A9"/>
    <w:rsid w:val="001E5A6A"/>
    <w:rsid w:val="001E5D57"/>
    <w:rsid w:val="001E6219"/>
    <w:rsid w:val="001F07E9"/>
    <w:rsid w:val="001F1D56"/>
    <w:rsid w:val="001F1DF0"/>
    <w:rsid w:val="001F1F67"/>
    <w:rsid w:val="001F2A0E"/>
    <w:rsid w:val="001F3025"/>
    <w:rsid w:val="001F3B50"/>
    <w:rsid w:val="001F3DDD"/>
    <w:rsid w:val="001F3E01"/>
    <w:rsid w:val="001F4808"/>
    <w:rsid w:val="00200706"/>
    <w:rsid w:val="002011FE"/>
    <w:rsid w:val="002024E5"/>
    <w:rsid w:val="00202A34"/>
    <w:rsid w:val="00202EAC"/>
    <w:rsid w:val="0020339F"/>
    <w:rsid w:val="00206328"/>
    <w:rsid w:val="00210542"/>
    <w:rsid w:val="002115DF"/>
    <w:rsid w:val="00211687"/>
    <w:rsid w:val="002134D0"/>
    <w:rsid w:val="00215AA6"/>
    <w:rsid w:val="002172B7"/>
    <w:rsid w:val="002173AF"/>
    <w:rsid w:val="00220E7D"/>
    <w:rsid w:val="0022242C"/>
    <w:rsid w:val="0022257F"/>
    <w:rsid w:val="00222775"/>
    <w:rsid w:val="00224B75"/>
    <w:rsid w:val="00224D51"/>
    <w:rsid w:val="00225391"/>
    <w:rsid w:val="0022628D"/>
    <w:rsid w:val="00226C32"/>
    <w:rsid w:val="00226DD6"/>
    <w:rsid w:val="00227075"/>
    <w:rsid w:val="00230D96"/>
    <w:rsid w:val="00232506"/>
    <w:rsid w:val="00232707"/>
    <w:rsid w:val="00234805"/>
    <w:rsid w:val="00234F72"/>
    <w:rsid w:val="002369B4"/>
    <w:rsid w:val="002400F7"/>
    <w:rsid w:val="002406C0"/>
    <w:rsid w:val="0024130A"/>
    <w:rsid w:val="00241919"/>
    <w:rsid w:val="002440CA"/>
    <w:rsid w:val="0024531F"/>
    <w:rsid w:val="0024556F"/>
    <w:rsid w:val="00246B68"/>
    <w:rsid w:val="002471BE"/>
    <w:rsid w:val="002500D4"/>
    <w:rsid w:val="00251B9A"/>
    <w:rsid w:val="00251DA6"/>
    <w:rsid w:val="00252A85"/>
    <w:rsid w:val="00253B14"/>
    <w:rsid w:val="00254B08"/>
    <w:rsid w:val="0025504D"/>
    <w:rsid w:val="00255BF7"/>
    <w:rsid w:val="00257DDA"/>
    <w:rsid w:val="00262181"/>
    <w:rsid w:val="0026250D"/>
    <w:rsid w:val="00262CB6"/>
    <w:rsid w:val="00270F1C"/>
    <w:rsid w:val="00271BB0"/>
    <w:rsid w:val="00271EF9"/>
    <w:rsid w:val="00272028"/>
    <w:rsid w:val="002721FB"/>
    <w:rsid w:val="002745FC"/>
    <w:rsid w:val="00275EFC"/>
    <w:rsid w:val="00276461"/>
    <w:rsid w:val="00276D4B"/>
    <w:rsid w:val="00277329"/>
    <w:rsid w:val="0028008F"/>
    <w:rsid w:val="00281A80"/>
    <w:rsid w:val="00282565"/>
    <w:rsid w:val="00285174"/>
    <w:rsid w:val="002862B3"/>
    <w:rsid w:val="002875DC"/>
    <w:rsid w:val="00292941"/>
    <w:rsid w:val="00293B2F"/>
    <w:rsid w:val="00294EFB"/>
    <w:rsid w:val="00295F65"/>
    <w:rsid w:val="00297685"/>
    <w:rsid w:val="002A0845"/>
    <w:rsid w:val="002A3463"/>
    <w:rsid w:val="002A5D66"/>
    <w:rsid w:val="002A7947"/>
    <w:rsid w:val="002A7B2D"/>
    <w:rsid w:val="002B1AA8"/>
    <w:rsid w:val="002B2109"/>
    <w:rsid w:val="002B2B2D"/>
    <w:rsid w:val="002B2BBA"/>
    <w:rsid w:val="002B2BE2"/>
    <w:rsid w:val="002B30D1"/>
    <w:rsid w:val="002B5E97"/>
    <w:rsid w:val="002C076A"/>
    <w:rsid w:val="002C5DD8"/>
    <w:rsid w:val="002C6359"/>
    <w:rsid w:val="002D04D2"/>
    <w:rsid w:val="002D0928"/>
    <w:rsid w:val="002D386A"/>
    <w:rsid w:val="002D3D34"/>
    <w:rsid w:val="002D4858"/>
    <w:rsid w:val="002D6F1C"/>
    <w:rsid w:val="002D73BE"/>
    <w:rsid w:val="002E1884"/>
    <w:rsid w:val="002E392A"/>
    <w:rsid w:val="002E4057"/>
    <w:rsid w:val="002E55CA"/>
    <w:rsid w:val="002E5A72"/>
    <w:rsid w:val="002E682E"/>
    <w:rsid w:val="002E721F"/>
    <w:rsid w:val="002F2309"/>
    <w:rsid w:val="002F2807"/>
    <w:rsid w:val="002F60E2"/>
    <w:rsid w:val="002F6C14"/>
    <w:rsid w:val="00300F0D"/>
    <w:rsid w:val="00302887"/>
    <w:rsid w:val="003036FF"/>
    <w:rsid w:val="003044C7"/>
    <w:rsid w:val="00305D2A"/>
    <w:rsid w:val="003066B7"/>
    <w:rsid w:val="00306B97"/>
    <w:rsid w:val="00307339"/>
    <w:rsid w:val="00307FD3"/>
    <w:rsid w:val="00312319"/>
    <w:rsid w:val="00313297"/>
    <w:rsid w:val="00314FD0"/>
    <w:rsid w:val="0031652F"/>
    <w:rsid w:val="00320103"/>
    <w:rsid w:val="00320135"/>
    <w:rsid w:val="003209A0"/>
    <w:rsid w:val="00320D3C"/>
    <w:rsid w:val="00321D1E"/>
    <w:rsid w:val="00322486"/>
    <w:rsid w:val="003232B1"/>
    <w:rsid w:val="003232DE"/>
    <w:rsid w:val="003256A3"/>
    <w:rsid w:val="0032784F"/>
    <w:rsid w:val="00330001"/>
    <w:rsid w:val="00330EC6"/>
    <w:rsid w:val="00332DCB"/>
    <w:rsid w:val="003337E8"/>
    <w:rsid w:val="00334E70"/>
    <w:rsid w:val="00337832"/>
    <w:rsid w:val="00340286"/>
    <w:rsid w:val="00340779"/>
    <w:rsid w:val="00340B46"/>
    <w:rsid w:val="00342303"/>
    <w:rsid w:val="0034320C"/>
    <w:rsid w:val="00346D14"/>
    <w:rsid w:val="00347AD2"/>
    <w:rsid w:val="00350E6E"/>
    <w:rsid w:val="00350EE7"/>
    <w:rsid w:val="00352D1B"/>
    <w:rsid w:val="00352FA6"/>
    <w:rsid w:val="003532CC"/>
    <w:rsid w:val="00354795"/>
    <w:rsid w:val="003550D3"/>
    <w:rsid w:val="003551C8"/>
    <w:rsid w:val="003559E3"/>
    <w:rsid w:val="00356457"/>
    <w:rsid w:val="00357B08"/>
    <w:rsid w:val="00361324"/>
    <w:rsid w:val="00361D86"/>
    <w:rsid w:val="00361D94"/>
    <w:rsid w:val="00374A46"/>
    <w:rsid w:val="0037698B"/>
    <w:rsid w:val="0037724C"/>
    <w:rsid w:val="00381DC6"/>
    <w:rsid w:val="00384336"/>
    <w:rsid w:val="00385252"/>
    <w:rsid w:val="00391440"/>
    <w:rsid w:val="0039344C"/>
    <w:rsid w:val="00393E5F"/>
    <w:rsid w:val="00394121"/>
    <w:rsid w:val="00395703"/>
    <w:rsid w:val="00396F2C"/>
    <w:rsid w:val="00397928"/>
    <w:rsid w:val="00397D3C"/>
    <w:rsid w:val="003A118B"/>
    <w:rsid w:val="003A5D73"/>
    <w:rsid w:val="003A6066"/>
    <w:rsid w:val="003B1848"/>
    <w:rsid w:val="003B2001"/>
    <w:rsid w:val="003B2633"/>
    <w:rsid w:val="003B2A89"/>
    <w:rsid w:val="003B3E7B"/>
    <w:rsid w:val="003B4507"/>
    <w:rsid w:val="003B56C5"/>
    <w:rsid w:val="003C306B"/>
    <w:rsid w:val="003C5302"/>
    <w:rsid w:val="003D0EE9"/>
    <w:rsid w:val="003D0FAE"/>
    <w:rsid w:val="003D15A3"/>
    <w:rsid w:val="003D2D35"/>
    <w:rsid w:val="003D2DF2"/>
    <w:rsid w:val="003D2F64"/>
    <w:rsid w:val="003D33C9"/>
    <w:rsid w:val="003D3B0F"/>
    <w:rsid w:val="003D46D4"/>
    <w:rsid w:val="003D4CA1"/>
    <w:rsid w:val="003D7BDF"/>
    <w:rsid w:val="003D7E5D"/>
    <w:rsid w:val="003E02BE"/>
    <w:rsid w:val="003E0D49"/>
    <w:rsid w:val="003E36CE"/>
    <w:rsid w:val="003E74CE"/>
    <w:rsid w:val="003E7DE1"/>
    <w:rsid w:val="003F2221"/>
    <w:rsid w:val="003F2DEF"/>
    <w:rsid w:val="003F53F4"/>
    <w:rsid w:val="003F7CDE"/>
    <w:rsid w:val="003F7E16"/>
    <w:rsid w:val="004002C2"/>
    <w:rsid w:val="00402E1C"/>
    <w:rsid w:val="004048AE"/>
    <w:rsid w:val="0040789E"/>
    <w:rsid w:val="00412159"/>
    <w:rsid w:val="00414F7F"/>
    <w:rsid w:val="00415EE4"/>
    <w:rsid w:val="00420123"/>
    <w:rsid w:val="004205EC"/>
    <w:rsid w:val="00420742"/>
    <w:rsid w:val="00420D71"/>
    <w:rsid w:val="00423752"/>
    <w:rsid w:val="00423F2E"/>
    <w:rsid w:val="00423F6D"/>
    <w:rsid w:val="00424171"/>
    <w:rsid w:val="00426652"/>
    <w:rsid w:val="00426A80"/>
    <w:rsid w:val="00426E6D"/>
    <w:rsid w:val="004302BE"/>
    <w:rsid w:val="0043047C"/>
    <w:rsid w:val="004317AE"/>
    <w:rsid w:val="00432B44"/>
    <w:rsid w:val="0043566A"/>
    <w:rsid w:val="00435D72"/>
    <w:rsid w:val="0044012C"/>
    <w:rsid w:val="00440C2F"/>
    <w:rsid w:val="00442313"/>
    <w:rsid w:val="00442936"/>
    <w:rsid w:val="00442A23"/>
    <w:rsid w:val="00445FD6"/>
    <w:rsid w:val="00446CE7"/>
    <w:rsid w:val="004516F8"/>
    <w:rsid w:val="0045212E"/>
    <w:rsid w:val="00452424"/>
    <w:rsid w:val="00453331"/>
    <w:rsid w:val="0045334E"/>
    <w:rsid w:val="00453C04"/>
    <w:rsid w:val="00454B5B"/>
    <w:rsid w:val="004552E1"/>
    <w:rsid w:val="00456EAE"/>
    <w:rsid w:val="00462450"/>
    <w:rsid w:val="00464613"/>
    <w:rsid w:val="004647E2"/>
    <w:rsid w:val="00466C83"/>
    <w:rsid w:val="00475CE9"/>
    <w:rsid w:val="004761D1"/>
    <w:rsid w:val="00476B67"/>
    <w:rsid w:val="0048701B"/>
    <w:rsid w:val="0049140B"/>
    <w:rsid w:val="00492DB8"/>
    <w:rsid w:val="00496CB9"/>
    <w:rsid w:val="004970E2"/>
    <w:rsid w:val="004A458D"/>
    <w:rsid w:val="004A7ACB"/>
    <w:rsid w:val="004B0E97"/>
    <w:rsid w:val="004B2409"/>
    <w:rsid w:val="004B3299"/>
    <w:rsid w:val="004B357C"/>
    <w:rsid w:val="004B42F1"/>
    <w:rsid w:val="004B4DEE"/>
    <w:rsid w:val="004B5667"/>
    <w:rsid w:val="004B716B"/>
    <w:rsid w:val="004C1CC7"/>
    <w:rsid w:val="004C254E"/>
    <w:rsid w:val="004C29CD"/>
    <w:rsid w:val="004C4636"/>
    <w:rsid w:val="004C5713"/>
    <w:rsid w:val="004C5B19"/>
    <w:rsid w:val="004C5C9B"/>
    <w:rsid w:val="004C723E"/>
    <w:rsid w:val="004D1C4A"/>
    <w:rsid w:val="004D72D2"/>
    <w:rsid w:val="004E1030"/>
    <w:rsid w:val="004E1692"/>
    <w:rsid w:val="004E1992"/>
    <w:rsid w:val="004E1B26"/>
    <w:rsid w:val="004E3C36"/>
    <w:rsid w:val="004E46EB"/>
    <w:rsid w:val="004E4C63"/>
    <w:rsid w:val="004E6159"/>
    <w:rsid w:val="004F3011"/>
    <w:rsid w:val="004F32B9"/>
    <w:rsid w:val="004F48F3"/>
    <w:rsid w:val="004F5724"/>
    <w:rsid w:val="004F67D5"/>
    <w:rsid w:val="004F6939"/>
    <w:rsid w:val="004F77B3"/>
    <w:rsid w:val="00501243"/>
    <w:rsid w:val="00501B41"/>
    <w:rsid w:val="005030E4"/>
    <w:rsid w:val="005032C0"/>
    <w:rsid w:val="005047E1"/>
    <w:rsid w:val="00505D2C"/>
    <w:rsid w:val="00506A81"/>
    <w:rsid w:val="00512321"/>
    <w:rsid w:val="0051299F"/>
    <w:rsid w:val="0051564C"/>
    <w:rsid w:val="00522586"/>
    <w:rsid w:val="00524A07"/>
    <w:rsid w:val="0052617C"/>
    <w:rsid w:val="005266C5"/>
    <w:rsid w:val="00526757"/>
    <w:rsid w:val="00530128"/>
    <w:rsid w:val="00531A7E"/>
    <w:rsid w:val="00532CD5"/>
    <w:rsid w:val="005361E2"/>
    <w:rsid w:val="005407F8"/>
    <w:rsid w:val="005419C0"/>
    <w:rsid w:val="00544206"/>
    <w:rsid w:val="0054717C"/>
    <w:rsid w:val="0054721C"/>
    <w:rsid w:val="005476B5"/>
    <w:rsid w:val="00552411"/>
    <w:rsid w:val="0055296D"/>
    <w:rsid w:val="00554106"/>
    <w:rsid w:val="00556FD8"/>
    <w:rsid w:val="0056345A"/>
    <w:rsid w:val="00563795"/>
    <w:rsid w:val="0056441A"/>
    <w:rsid w:val="00565CEB"/>
    <w:rsid w:val="00566FBA"/>
    <w:rsid w:val="00567EFD"/>
    <w:rsid w:val="0057089F"/>
    <w:rsid w:val="005736F8"/>
    <w:rsid w:val="00574048"/>
    <w:rsid w:val="00580A38"/>
    <w:rsid w:val="0058211C"/>
    <w:rsid w:val="00582C40"/>
    <w:rsid w:val="00582E04"/>
    <w:rsid w:val="00583A3B"/>
    <w:rsid w:val="00584F55"/>
    <w:rsid w:val="0059602F"/>
    <w:rsid w:val="00597029"/>
    <w:rsid w:val="00597A50"/>
    <w:rsid w:val="005A1B78"/>
    <w:rsid w:val="005A20ED"/>
    <w:rsid w:val="005A2772"/>
    <w:rsid w:val="005A2CD4"/>
    <w:rsid w:val="005A519A"/>
    <w:rsid w:val="005A6A40"/>
    <w:rsid w:val="005A7127"/>
    <w:rsid w:val="005A788F"/>
    <w:rsid w:val="005B2243"/>
    <w:rsid w:val="005B33ED"/>
    <w:rsid w:val="005B35C7"/>
    <w:rsid w:val="005B664B"/>
    <w:rsid w:val="005C32EF"/>
    <w:rsid w:val="005C3E77"/>
    <w:rsid w:val="005C485F"/>
    <w:rsid w:val="005C600E"/>
    <w:rsid w:val="005C6848"/>
    <w:rsid w:val="005C6EF3"/>
    <w:rsid w:val="005D07EA"/>
    <w:rsid w:val="005D0998"/>
    <w:rsid w:val="005D2D6E"/>
    <w:rsid w:val="005D3025"/>
    <w:rsid w:val="005D309E"/>
    <w:rsid w:val="005D403B"/>
    <w:rsid w:val="005D4685"/>
    <w:rsid w:val="005D5E3A"/>
    <w:rsid w:val="005D6E9D"/>
    <w:rsid w:val="005D7CE1"/>
    <w:rsid w:val="005E2A42"/>
    <w:rsid w:val="005E36CD"/>
    <w:rsid w:val="005E4D8C"/>
    <w:rsid w:val="005E62D4"/>
    <w:rsid w:val="005F05EB"/>
    <w:rsid w:val="005F1ADC"/>
    <w:rsid w:val="005F1DC0"/>
    <w:rsid w:val="005F1F74"/>
    <w:rsid w:val="005F2196"/>
    <w:rsid w:val="005F420F"/>
    <w:rsid w:val="005F44CD"/>
    <w:rsid w:val="005F529A"/>
    <w:rsid w:val="005F5CE0"/>
    <w:rsid w:val="005F78C8"/>
    <w:rsid w:val="005F7E44"/>
    <w:rsid w:val="00600B85"/>
    <w:rsid w:val="00600E1D"/>
    <w:rsid w:val="00601840"/>
    <w:rsid w:val="0060303C"/>
    <w:rsid w:val="00605701"/>
    <w:rsid w:val="00606549"/>
    <w:rsid w:val="00606EF7"/>
    <w:rsid w:val="00607420"/>
    <w:rsid w:val="00610E0A"/>
    <w:rsid w:val="00612CE8"/>
    <w:rsid w:val="006131B6"/>
    <w:rsid w:val="006137EF"/>
    <w:rsid w:val="00616BD2"/>
    <w:rsid w:val="00620621"/>
    <w:rsid w:val="00621A88"/>
    <w:rsid w:val="006221D9"/>
    <w:rsid w:val="006223A4"/>
    <w:rsid w:val="00622879"/>
    <w:rsid w:val="00622BB2"/>
    <w:rsid w:val="00622F1C"/>
    <w:rsid w:val="00623725"/>
    <w:rsid w:val="00624375"/>
    <w:rsid w:val="006278EC"/>
    <w:rsid w:val="006300AE"/>
    <w:rsid w:val="00630C62"/>
    <w:rsid w:val="006314EE"/>
    <w:rsid w:val="006346B3"/>
    <w:rsid w:val="006371D6"/>
    <w:rsid w:val="00642F3F"/>
    <w:rsid w:val="00642FB7"/>
    <w:rsid w:val="00643B72"/>
    <w:rsid w:val="0064452E"/>
    <w:rsid w:val="00644579"/>
    <w:rsid w:val="00645A7D"/>
    <w:rsid w:val="00653AB5"/>
    <w:rsid w:val="006545CE"/>
    <w:rsid w:val="006574ED"/>
    <w:rsid w:val="0066099C"/>
    <w:rsid w:val="00661464"/>
    <w:rsid w:val="00661C6B"/>
    <w:rsid w:val="00666C15"/>
    <w:rsid w:val="0066770A"/>
    <w:rsid w:val="00667722"/>
    <w:rsid w:val="00667784"/>
    <w:rsid w:val="00671154"/>
    <w:rsid w:val="006718AA"/>
    <w:rsid w:val="006761BE"/>
    <w:rsid w:val="006777FE"/>
    <w:rsid w:val="006827BE"/>
    <w:rsid w:val="00683DDF"/>
    <w:rsid w:val="006860CB"/>
    <w:rsid w:val="006877CC"/>
    <w:rsid w:val="00687B12"/>
    <w:rsid w:val="00690550"/>
    <w:rsid w:val="00690785"/>
    <w:rsid w:val="00690979"/>
    <w:rsid w:val="00690A11"/>
    <w:rsid w:val="00690FCD"/>
    <w:rsid w:val="006935B3"/>
    <w:rsid w:val="00693791"/>
    <w:rsid w:val="0069488F"/>
    <w:rsid w:val="006950D0"/>
    <w:rsid w:val="00697400"/>
    <w:rsid w:val="006A021F"/>
    <w:rsid w:val="006A072D"/>
    <w:rsid w:val="006A0CFB"/>
    <w:rsid w:val="006A6ED5"/>
    <w:rsid w:val="006B188F"/>
    <w:rsid w:val="006B228D"/>
    <w:rsid w:val="006B233B"/>
    <w:rsid w:val="006B35EE"/>
    <w:rsid w:val="006B3661"/>
    <w:rsid w:val="006B50EC"/>
    <w:rsid w:val="006B6294"/>
    <w:rsid w:val="006B63C5"/>
    <w:rsid w:val="006B65DB"/>
    <w:rsid w:val="006B6AAF"/>
    <w:rsid w:val="006B73CD"/>
    <w:rsid w:val="006B7427"/>
    <w:rsid w:val="006C43D0"/>
    <w:rsid w:val="006C5C8D"/>
    <w:rsid w:val="006D0F19"/>
    <w:rsid w:val="006D1249"/>
    <w:rsid w:val="006D5078"/>
    <w:rsid w:val="006D71B4"/>
    <w:rsid w:val="006E1721"/>
    <w:rsid w:val="006E4836"/>
    <w:rsid w:val="006E49E5"/>
    <w:rsid w:val="006E61FC"/>
    <w:rsid w:val="006E65A4"/>
    <w:rsid w:val="006E68F8"/>
    <w:rsid w:val="006E6D48"/>
    <w:rsid w:val="006E7771"/>
    <w:rsid w:val="006F255B"/>
    <w:rsid w:val="006F3EB5"/>
    <w:rsid w:val="006F6EC3"/>
    <w:rsid w:val="00700D58"/>
    <w:rsid w:val="0070143A"/>
    <w:rsid w:val="00702AEB"/>
    <w:rsid w:val="0070489A"/>
    <w:rsid w:val="007064DB"/>
    <w:rsid w:val="00706D8F"/>
    <w:rsid w:val="0071244F"/>
    <w:rsid w:val="00712D9F"/>
    <w:rsid w:val="007171FA"/>
    <w:rsid w:val="007200B5"/>
    <w:rsid w:val="00723069"/>
    <w:rsid w:val="00725105"/>
    <w:rsid w:val="00727B3E"/>
    <w:rsid w:val="007313DA"/>
    <w:rsid w:val="007323E9"/>
    <w:rsid w:val="00733206"/>
    <w:rsid w:val="0073379E"/>
    <w:rsid w:val="00733F08"/>
    <w:rsid w:val="00734167"/>
    <w:rsid w:val="00734BC4"/>
    <w:rsid w:val="00735B8A"/>
    <w:rsid w:val="00741C3E"/>
    <w:rsid w:val="007426F2"/>
    <w:rsid w:val="007437FE"/>
    <w:rsid w:val="007457EF"/>
    <w:rsid w:val="00747922"/>
    <w:rsid w:val="00751242"/>
    <w:rsid w:val="0075286A"/>
    <w:rsid w:val="00752F49"/>
    <w:rsid w:val="00754E31"/>
    <w:rsid w:val="0075613A"/>
    <w:rsid w:val="0075632F"/>
    <w:rsid w:val="00757307"/>
    <w:rsid w:val="00757362"/>
    <w:rsid w:val="0076226B"/>
    <w:rsid w:val="00763D3A"/>
    <w:rsid w:val="00763E04"/>
    <w:rsid w:val="0076676F"/>
    <w:rsid w:val="00771496"/>
    <w:rsid w:val="0077177D"/>
    <w:rsid w:val="00771C08"/>
    <w:rsid w:val="00771F1E"/>
    <w:rsid w:val="00773AE2"/>
    <w:rsid w:val="00774CBD"/>
    <w:rsid w:val="00775C8C"/>
    <w:rsid w:val="00776BB5"/>
    <w:rsid w:val="00776CB4"/>
    <w:rsid w:val="00776CFA"/>
    <w:rsid w:val="00776F3D"/>
    <w:rsid w:val="00777279"/>
    <w:rsid w:val="007855EE"/>
    <w:rsid w:val="00790A2E"/>
    <w:rsid w:val="00790C79"/>
    <w:rsid w:val="00793CA5"/>
    <w:rsid w:val="007A2680"/>
    <w:rsid w:val="007A3121"/>
    <w:rsid w:val="007A3A75"/>
    <w:rsid w:val="007A59DE"/>
    <w:rsid w:val="007A5B14"/>
    <w:rsid w:val="007A7D4F"/>
    <w:rsid w:val="007B4674"/>
    <w:rsid w:val="007B4EFD"/>
    <w:rsid w:val="007B613A"/>
    <w:rsid w:val="007C23F0"/>
    <w:rsid w:val="007C253A"/>
    <w:rsid w:val="007C29DA"/>
    <w:rsid w:val="007C2D8C"/>
    <w:rsid w:val="007C2F6E"/>
    <w:rsid w:val="007C4DBB"/>
    <w:rsid w:val="007C5212"/>
    <w:rsid w:val="007D0A79"/>
    <w:rsid w:val="007D2376"/>
    <w:rsid w:val="007D458E"/>
    <w:rsid w:val="007D60AE"/>
    <w:rsid w:val="007D6646"/>
    <w:rsid w:val="007E021F"/>
    <w:rsid w:val="007E1F8F"/>
    <w:rsid w:val="007E3B29"/>
    <w:rsid w:val="007E41C1"/>
    <w:rsid w:val="007E4EEE"/>
    <w:rsid w:val="007F1997"/>
    <w:rsid w:val="007F1C6E"/>
    <w:rsid w:val="007F4B1B"/>
    <w:rsid w:val="007F4EFD"/>
    <w:rsid w:val="007F52FE"/>
    <w:rsid w:val="007F7FEC"/>
    <w:rsid w:val="00800A5A"/>
    <w:rsid w:val="00800CC3"/>
    <w:rsid w:val="00802C0B"/>
    <w:rsid w:val="00803780"/>
    <w:rsid w:val="00803EE4"/>
    <w:rsid w:val="008053E0"/>
    <w:rsid w:val="00810862"/>
    <w:rsid w:val="00810FCD"/>
    <w:rsid w:val="008137B1"/>
    <w:rsid w:val="0081572A"/>
    <w:rsid w:val="00816261"/>
    <w:rsid w:val="00820461"/>
    <w:rsid w:val="00820622"/>
    <w:rsid w:val="00821CDA"/>
    <w:rsid w:val="0082200E"/>
    <w:rsid w:val="0082276A"/>
    <w:rsid w:val="00823414"/>
    <w:rsid w:val="0082485C"/>
    <w:rsid w:val="00825576"/>
    <w:rsid w:val="00826360"/>
    <w:rsid w:val="008266A0"/>
    <w:rsid w:val="008274A5"/>
    <w:rsid w:val="0083094D"/>
    <w:rsid w:val="00831C7C"/>
    <w:rsid w:val="008343B7"/>
    <w:rsid w:val="00834800"/>
    <w:rsid w:val="00834C30"/>
    <w:rsid w:val="008353D8"/>
    <w:rsid w:val="0083711D"/>
    <w:rsid w:val="00837E4C"/>
    <w:rsid w:val="00837FD8"/>
    <w:rsid w:val="00840462"/>
    <w:rsid w:val="00841707"/>
    <w:rsid w:val="00841816"/>
    <w:rsid w:val="008421C2"/>
    <w:rsid w:val="0084276E"/>
    <w:rsid w:val="00842B7A"/>
    <w:rsid w:val="00846373"/>
    <w:rsid w:val="00852650"/>
    <w:rsid w:val="00852DEE"/>
    <w:rsid w:val="00852DFF"/>
    <w:rsid w:val="00853BF5"/>
    <w:rsid w:val="00866321"/>
    <w:rsid w:val="008704F2"/>
    <w:rsid w:val="00871101"/>
    <w:rsid w:val="00872E57"/>
    <w:rsid w:val="008748F8"/>
    <w:rsid w:val="00877480"/>
    <w:rsid w:val="00877D14"/>
    <w:rsid w:val="00882271"/>
    <w:rsid w:val="008832B0"/>
    <w:rsid w:val="008837F7"/>
    <w:rsid w:val="00891162"/>
    <w:rsid w:val="00892945"/>
    <w:rsid w:val="008940A2"/>
    <w:rsid w:val="0089418A"/>
    <w:rsid w:val="00894A25"/>
    <w:rsid w:val="0089561C"/>
    <w:rsid w:val="008A037F"/>
    <w:rsid w:val="008A0FD3"/>
    <w:rsid w:val="008A2F88"/>
    <w:rsid w:val="008A3FE6"/>
    <w:rsid w:val="008A62A4"/>
    <w:rsid w:val="008A62AF"/>
    <w:rsid w:val="008A7221"/>
    <w:rsid w:val="008A7FBA"/>
    <w:rsid w:val="008B03ED"/>
    <w:rsid w:val="008B0728"/>
    <w:rsid w:val="008B2111"/>
    <w:rsid w:val="008B228E"/>
    <w:rsid w:val="008B2E06"/>
    <w:rsid w:val="008B4002"/>
    <w:rsid w:val="008B5058"/>
    <w:rsid w:val="008B6AD9"/>
    <w:rsid w:val="008B6E0E"/>
    <w:rsid w:val="008C0408"/>
    <w:rsid w:val="008C0644"/>
    <w:rsid w:val="008C32DC"/>
    <w:rsid w:val="008C3BA2"/>
    <w:rsid w:val="008C43BF"/>
    <w:rsid w:val="008C5F73"/>
    <w:rsid w:val="008C761B"/>
    <w:rsid w:val="008D23CA"/>
    <w:rsid w:val="008D3955"/>
    <w:rsid w:val="008D609B"/>
    <w:rsid w:val="008D7F25"/>
    <w:rsid w:val="008E2B95"/>
    <w:rsid w:val="008E3CFB"/>
    <w:rsid w:val="008E598F"/>
    <w:rsid w:val="008E5D2C"/>
    <w:rsid w:val="008E7F77"/>
    <w:rsid w:val="008F557B"/>
    <w:rsid w:val="008F5AA7"/>
    <w:rsid w:val="008F6B90"/>
    <w:rsid w:val="008F7BBF"/>
    <w:rsid w:val="00902990"/>
    <w:rsid w:val="00903A0E"/>
    <w:rsid w:val="00905F83"/>
    <w:rsid w:val="009063B9"/>
    <w:rsid w:val="00907B58"/>
    <w:rsid w:val="00911173"/>
    <w:rsid w:val="009132C7"/>
    <w:rsid w:val="00913D97"/>
    <w:rsid w:val="00914198"/>
    <w:rsid w:val="00916C1C"/>
    <w:rsid w:val="00920DEA"/>
    <w:rsid w:val="0092396F"/>
    <w:rsid w:val="009250C1"/>
    <w:rsid w:val="0092722D"/>
    <w:rsid w:val="00927FD9"/>
    <w:rsid w:val="00930892"/>
    <w:rsid w:val="00930A26"/>
    <w:rsid w:val="00932FA0"/>
    <w:rsid w:val="00933424"/>
    <w:rsid w:val="00933B60"/>
    <w:rsid w:val="00934852"/>
    <w:rsid w:val="00935388"/>
    <w:rsid w:val="00935FC3"/>
    <w:rsid w:val="009370CB"/>
    <w:rsid w:val="0094380C"/>
    <w:rsid w:val="00944D82"/>
    <w:rsid w:val="009464F9"/>
    <w:rsid w:val="009467BB"/>
    <w:rsid w:val="00947BEA"/>
    <w:rsid w:val="009538A7"/>
    <w:rsid w:val="00954232"/>
    <w:rsid w:val="00955552"/>
    <w:rsid w:val="00955FFB"/>
    <w:rsid w:val="009603B7"/>
    <w:rsid w:val="00961CFA"/>
    <w:rsid w:val="00962A18"/>
    <w:rsid w:val="00963841"/>
    <w:rsid w:val="00964725"/>
    <w:rsid w:val="00964727"/>
    <w:rsid w:val="009654EB"/>
    <w:rsid w:val="009663A9"/>
    <w:rsid w:val="00966B7F"/>
    <w:rsid w:val="0097281C"/>
    <w:rsid w:val="00972E9E"/>
    <w:rsid w:val="009732CC"/>
    <w:rsid w:val="00976406"/>
    <w:rsid w:val="00977232"/>
    <w:rsid w:val="00980A27"/>
    <w:rsid w:val="00980D5D"/>
    <w:rsid w:val="009810AA"/>
    <w:rsid w:val="009831CC"/>
    <w:rsid w:val="00983820"/>
    <w:rsid w:val="00983F9C"/>
    <w:rsid w:val="0098427A"/>
    <w:rsid w:val="009846F6"/>
    <w:rsid w:val="0098599E"/>
    <w:rsid w:val="00990357"/>
    <w:rsid w:val="00995C6B"/>
    <w:rsid w:val="00996EF7"/>
    <w:rsid w:val="009A258D"/>
    <w:rsid w:val="009A2AC8"/>
    <w:rsid w:val="009A3DE4"/>
    <w:rsid w:val="009A3F6E"/>
    <w:rsid w:val="009A6B5C"/>
    <w:rsid w:val="009A78BD"/>
    <w:rsid w:val="009B4606"/>
    <w:rsid w:val="009B74C9"/>
    <w:rsid w:val="009C15DA"/>
    <w:rsid w:val="009C2A7A"/>
    <w:rsid w:val="009C2FD6"/>
    <w:rsid w:val="009C3FAD"/>
    <w:rsid w:val="009C4531"/>
    <w:rsid w:val="009C7732"/>
    <w:rsid w:val="009D1B4B"/>
    <w:rsid w:val="009D22E5"/>
    <w:rsid w:val="009D4113"/>
    <w:rsid w:val="009D4F17"/>
    <w:rsid w:val="009D7225"/>
    <w:rsid w:val="009D75BF"/>
    <w:rsid w:val="009E093E"/>
    <w:rsid w:val="009E1416"/>
    <w:rsid w:val="009E2E90"/>
    <w:rsid w:val="009E4D54"/>
    <w:rsid w:val="009E6559"/>
    <w:rsid w:val="009E7114"/>
    <w:rsid w:val="009F10A4"/>
    <w:rsid w:val="009F1C27"/>
    <w:rsid w:val="009F213F"/>
    <w:rsid w:val="009F5071"/>
    <w:rsid w:val="00A00476"/>
    <w:rsid w:val="00A01369"/>
    <w:rsid w:val="00A021CC"/>
    <w:rsid w:val="00A03D02"/>
    <w:rsid w:val="00A06E36"/>
    <w:rsid w:val="00A076B1"/>
    <w:rsid w:val="00A0787D"/>
    <w:rsid w:val="00A10199"/>
    <w:rsid w:val="00A119D2"/>
    <w:rsid w:val="00A13C67"/>
    <w:rsid w:val="00A14EA9"/>
    <w:rsid w:val="00A22045"/>
    <w:rsid w:val="00A23D9C"/>
    <w:rsid w:val="00A23FEE"/>
    <w:rsid w:val="00A240A0"/>
    <w:rsid w:val="00A259F3"/>
    <w:rsid w:val="00A25A1F"/>
    <w:rsid w:val="00A26AEF"/>
    <w:rsid w:val="00A30D7C"/>
    <w:rsid w:val="00A321FE"/>
    <w:rsid w:val="00A32227"/>
    <w:rsid w:val="00A326B2"/>
    <w:rsid w:val="00A32EC5"/>
    <w:rsid w:val="00A40790"/>
    <w:rsid w:val="00A4161C"/>
    <w:rsid w:val="00A44A61"/>
    <w:rsid w:val="00A45159"/>
    <w:rsid w:val="00A461D3"/>
    <w:rsid w:val="00A475E8"/>
    <w:rsid w:val="00A516B4"/>
    <w:rsid w:val="00A55146"/>
    <w:rsid w:val="00A551B4"/>
    <w:rsid w:val="00A55388"/>
    <w:rsid w:val="00A56CDF"/>
    <w:rsid w:val="00A574F5"/>
    <w:rsid w:val="00A57832"/>
    <w:rsid w:val="00A6165F"/>
    <w:rsid w:val="00A616E3"/>
    <w:rsid w:val="00A6172F"/>
    <w:rsid w:val="00A64247"/>
    <w:rsid w:val="00A657A9"/>
    <w:rsid w:val="00A66F48"/>
    <w:rsid w:val="00A67C35"/>
    <w:rsid w:val="00A67F74"/>
    <w:rsid w:val="00A71F1D"/>
    <w:rsid w:val="00A71F30"/>
    <w:rsid w:val="00A72F32"/>
    <w:rsid w:val="00A743AA"/>
    <w:rsid w:val="00A7556D"/>
    <w:rsid w:val="00A824A3"/>
    <w:rsid w:val="00A86D32"/>
    <w:rsid w:val="00A86DD4"/>
    <w:rsid w:val="00A91F7E"/>
    <w:rsid w:val="00A92F8B"/>
    <w:rsid w:val="00A93CDC"/>
    <w:rsid w:val="00A9471F"/>
    <w:rsid w:val="00A94B52"/>
    <w:rsid w:val="00A95090"/>
    <w:rsid w:val="00A9681B"/>
    <w:rsid w:val="00A97802"/>
    <w:rsid w:val="00AA12F4"/>
    <w:rsid w:val="00AA4CD2"/>
    <w:rsid w:val="00AA4CE9"/>
    <w:rsid w:val="00AA5311"/>
    <w:rsid w:val="00AA6344"/>
    <w:rsid w:val="00AA7CCE"/>
    <w:rsid w:val="00AB2ED1"/>
    <w:rsid w:val="00AB4DD9"/>
    <w:rsid w:val="00AC083C"/>
    <w:rsid w:val="00AC40DF"/>
    <w:rsid w:val="00AC4C20"/>
    <w:rsid w:val="00AC7538"/>
    <w:rsid w:val="00AD1F71"/>
    <w:rsid w:val="00AD3026"/>
    <w:rsid w:val="00AD38A5"/>
    <w:rsid w:val="00AD5BE7"/>
    <w:rsid w:val="00AE3581"/>
    <w:rsid w:val="00AE4F8E"/>
    <w:rsid w:val="00AE67E4"/>
    <w:rsid w:val="00AE7D3A"/>
    <w:rsid w:val="00AF0821"/>
    <w:rsid w:val="00AF1887"/>
    <w:rsid w:val="00AF445D"/>
    <w:rsid w:val="00AF4B3A"/>
    <w:rsid w:val="00AF4E30"/>
    <w:rsid w:val="00AF6E6E"/>
    <w:rsid w:val="00B014DB"/>
    <w:rsid w:val="00B0172C"/>
    <w:rsid w:val="00B03698"/>
    <w:rsid w:val="00B05E61"/>
    <w:rsid w:val="00B07A7B"/>
    <w:rsid w:val="00B10FCF"/>
    <w:rsid w:val="00B117F7"/>
    <w:rsid w:val="00B130EF"/>
    <w:rsid w:val="00B13B73"/>
    <w:rsid w:val="00B17718"/>
    <w:rsid w:val="00B20E66"/>
    <w:rsid w:val="00B228E5"/>
    <w:rsid w:val="00B22DF7"/>
    <w:rsid w:val="00B233CA"/>
    <w:rsid w:val="00B2435A"/>
    <w:rsid w:val="00B253A7"/>
    <w:rsid w:val="00B258BC"/>
    <w:rsid w:val="00B26C67"/>
    <w:rsid w:val="00B30016"/>
    <w:rsid w:val="00B40046"/>
    <w:rsid w:val="00B4027F"/>
    <w:rsid w:val="00B4101A"/>
    <w:rsid w:val="00B44314"/>
    <w:rsid w:val="00B44DCA"/>
    <w:rsid w:val="00B452DE"/>
    <w:rsid w:val="00B46357"/>
    <w:rsid w:val="00B50F2F"/>
    <w:rsid w:val="00B5252B"/>
    <w:rsid w:val="00B543AA"/>
    <w:rsid w:val="00B54F7C"/>
    <w:rsid w:val="00B55D0F"/>
    <w:rsid w:val="00B55E31"/>
    <w:rsid w:val="00B566B6"/>
    <w:rsid w:val="00B5711C"/>
    <w:rsid w:val="00B57542"/>
    <w:rsid w:val="00B61A13"/>
    <w:rsid w:val="00B62624"/>
    <w:rsid w:val="00B64D12"/>
    <w:rsid w:val="00B66CED"/>
    <w:rsid w:val="00B67AAC"/>
    <w:rsid w:val="00B71D49"/>
    <w:rsid w:val="00B71F28"/>
    <w:rsid w:val="00B748C5"/>
    <w:rsid w:val="00B75325"/>
    <w:rsid w:val="00B75831"/>
    <w:rsid w:val="00B77A55"/>
    <w:rsid w:val="00B8032C"/>
    <w:rsid w:val="00B80414"/>
    <w:rsid w:val="00B82AFD"/>
    <w:rsid w:val="00B83220"/>
    <w:rsid w:val="00B849D9"/>
    <w:rsid w:val="00B858A6"/>
    <w:rsid w:val="00B85CA0"/>
    <w:rsid w:val="00B8675F"/>
    <w:rsid w:val="00B86BA0"/>
    <w:rsid w:val="00B92FA3"/>
    <w:rsid w:val="00B9482B"/>
    <w:rsid w:val="00B97019"/>
    <w:rsid w:val="00B97508"/>
    <w:rsid w:val="00BA03C7"/>
    <w:rsid w:val="00BA06A4"/>
    <w:rsid w:val="00BA332C"/>
    <w:rsid w:val="00BA3DCB"/>
    <w:rsid w:val="00BA52B4"/>
    <w:rsid w:val="00BB02E7"/>
    <w:rsid w:val="00BB1340"/>
    <w:rsid w:val="00BB7647"/>
    <w:rsid w:val="00BC05B2"/>
    <w:rsid w:val="00BC3D5B"/>
    <w:rsid w:val="00BC4584"/>
    <w:rsid w:val="00BC4E25"/>
    <w:rsid w:val="00BC64DA"/>
    <w:rsid w:val="00BC7D55"/>
    <w:rsid w:val="00BC7EAC"/>
    <w:rsid w:val="00BD14EF"/>
    <w:rsid w:val="00BD1A35"/>
    <w:rsid w:val="00BD3414"/>
    <w:rsid w:val="00BD44F3"/>
    <w:rsid w:val="00BD4AA5"/>
    <w:rsid w:val="00BD4FCC"/>
    <w:rsid w:val="00BD5149"/>
    <w:rsid w:val="00BD6C79"/>
    <w:rsid w:val="00BE2B56"/>
    <w:rsid w:val="00BE3E44"/>
    <w:rsid w:val="00BE76E2"/>
    <w:rsid w:val="00BF0516"/>
    <w:rsid w:val="00BF2E80"/>
    <w:rsid w:val="00BF4EC3"/>
    <w:rsid w:val="00BF5847"/>
    <w:rsid w:val="00BF5C07"/>
    <w:rsid w:val="00BF7CDA"/>
    <w:rsid w:val="00BF7E54"/>
    <w:rsid w:val="00C0161A"/>
    <w:rsid w:val="00C02BC3"/>
    <w:rsid w:val="00C04314"/>
    <w:rsid w:val="00C0470F"/>
    <w:rsid w:val="00C129F0"/>
    <w:rsid w:val="00C13795"/>
    <w:rsid w:val="00C13AB2"/>
    <w:rsid w:val="00C15D6D"/>
    <w:rsid w:val="00C17090"/>
    <w:rsid w:val="00C20E73"/>
    <w:rsid w:val="00C21DDF"/>
    <w:rsid w:val="00C21E10"/>
    <w:rsid w:val="00C22E7F"/>
    <w:rsid w:val="00C231CC"/>
    <w:rsid w:val="00C25AD2"/>
    <w:rsid w:val="00C25B30"/>
    <w:rsid w:val="00C26795"/>
    <w:rsid w:val="00C2759C"/>
    <w:rsid w:val="00C2779C"/>
    <w:rsid w:val="00C306D1"/>
    <w:rsid w:val="00C30FEE"/>
    <w:rsid w:val="00C320C5"/>
    <w:rsid w:val="00C3215D"/>
    <w:rsid w:val="00C32A8E"/>
    <w:rsid w:val="00C35CC2"/>
    <w:rsid w:val="00C366FD"/>
    <w:rsid w:val="00C4265D"/>
    <w:rsid w:val="00C44B8A"/>
    <w:rsid w:val="00C453BE"/>
    <w:rsid w:val="00C45B7D"/>
    <w:rsid w:val="00C4775B"/>
    <w:rsid w:val="00C5168C"/>
    <w:rsid w:val="00C51D91"/>
    <w:rsid w:val="00C52B3D"/>
    <w:rsid w:val="00C53CDB"/>
    <w:rsid w:val="00C56325"/>
    <w:rsid w:val="00C60024"/>
    <w:rsid w:val="00C66055"/>
    <w:rsid w:val="00C66DAA"/>
    <w:rsid w:val="00C70A7F"/>
    <w:rsid w:val="00C725CA"/>
    <w:rsid w:val="00C728B2"/>
    <w:rsid w:val="00C72F02"/>
    <w:rsid w:val="00C734B0"/>
    <w:rsid w:val="00C74DD7"/>
    <w:rsid w:val="00C7651D"/>
    <w:rsid w:val="00C806ED"/>
    <w:rsid w:val="00C823C0"/>
    <w:rsid w:val="00C8393C"/>
    <w:rsid w:val="00C84142"/>
    <w:rsid w:val="00C854AE"/>
    <w:rsid w:val="00C85719"/>
    <w:rsid w:val="00C860DB"/>
    <w:rsid w:val="00C87546"/>
    <w:rsid w:val="00C87856"/>
    <w:rsid w:val="00C91246"/>
    <w:rsid w:val="00C92357"/>
    <w:rsid w:val="00C92FFF"/>
    <w:rsid w:val="00C93591"/>
    <w:rsid w:val="00C96363"/>
    <w:rsid w:val="00CA1A58"/>
    <w:rsid w:val="00CA3847"/>
    <w:rsid w:val="00CA3FA1"/>
    <w:rsid w:val="00CA4528"/>
    <w:rsid w:val="00CA5449"/>
    <w:rsid w:val="00CA694B"/>
    <w:rsid w:val="00CA7167"/>
    <w:rsid w:val="00CB0853"/>
    <w:rsid w:val="00CB3832"/>
    <w:rsid w:val="00CB5B29"/>
    <w:rsid w:val="00CB5BD2"/>
    <w:rsid w:val="00CB6F3C"/>
    <w:rsid w:val="00CC010E"/>
    <w:rsid w:val="00CC0163"/>
    <w:rsid w:val="00CC1F8C"/>
    <w:rsid w:val="00CC260A"/>
    <w:rsid w:val="00CC36DC"/>
    <w:rsid w:val="00CC439D"/>
    <w:rsid w:val="00CC5478"/>
    <w:rsid w:val="00CC5FDB"/>
    <w:rsid w:val="00CC78D1"/>
    <w:rsid w:val="00CC7E0A"/>
    <w:rsid w:val="00CD1688"/>
    <w:rsid w:val="00CD5E7A"/>
    <w:rsid w:val="00CD6BED"/>
    <w:rsid w:val="00CD789F"/>
    <w:rsid w:val="00CD7954"/>
    <w:rsid w:val="00CE0593"/>
    <w:rsid w:val="00CE0FC5"/>
    <w:rsid w:val="00CE1E3B"/>
    <w:rsid w:val="00CE2470"/>
    <w:rsid w:val="00CE2AE0"/>
    <w:rsid w:val="00CE34DA"/>
    <w:rsid w:val="00CE5511"/>
    <w:rsid w:val="00CE5A99"/>
    <w:rsid w:val="00CE5CEB"/>
    <w:rsid w:val="00CE6E80"/>
    <w:rsid w:val="00CF2B3A"/>
    <w:rsid w:val="00CF2E6A"/>
    <w:rsid w:val="00CF3202"/>
    <w:rsid w:val="00CF776F"/>
    <w:rsid w:val="00CF7CC2"/>
    <w:rsid w:val="00D005A8"/>
    <w:rsid w:val="00D00654"/>
    <w:rsid w:val="00D01533"/>
    <w:rsid w:val="00D0259F"/>
    <w:rsid w:val="00D04274"/>
    <w:rsid w:val="00D043A0"/>
    <w:rsid w:val="00D0552A"/>
    <w:rsid w:val="00D05643"/>
    <w:rsid w:val="00D06AEA"/>
    <w:rsid w:val="00D10632"/>
    <w:rsid w:val="00D115D3"/>
    <w:rsid w:val="00D125F6"/>
    <w:rsid w:val="00D12FE9"/>
    <w:rsid w:val="00D2089E"/>
    <w:rsid w:val="00D229A0"/>
    <w:rsid w:val="00D2342B"/>
    <w:rsid w:val="00D27454"/>
    <w:rsid w:val="00D3201C"/>
    <w:rsid w:val="00D331B9"/>
    <w:rsid w:val="00D35123"/>
    <w:rsid w:val="00D35BC8"/>
    <w:rsid w:val="00D3603F"/>
    <w:rsid w:val="00D377EC"/>
    <w:rsid w:val="00D37B33"/>
    <w:rsid w:val="00D4200E"/>
    <w:rsid w:val="00D428F5"/>
    <w:rsid w:val="00D436FA"/>
    <w:rsid w:val="00D456D7"/>
    <w:rsid w:val="00D471EE"/>
    <w:rsid w:val="00D5037B"/>
    <w:rsid w:val="00D5109C"/>
    <w:rsid w:val="00D5124B"/>
    <w:rsid w:val="00D5190D"/>
    <w:rsid w:val="00D533A8"/>
    <w:rsid w:val="00D54108"/>
    <w:rsid w:val="00D545A8"/>
    <w:rsid w:val="00D54798"/>
    <w:rsid w:val="00D57452"/>
    <w:rsid w:val="00D60581"/>
    <w:rsid w:val="00D61975"/>
    <w:rsid w:val="00D62C4A"/>
    <w:rsid w:val="00D62DE8"/>
    <w:rsid w:val="00D6356D"/>
    <w:rsid w:val="00D644AB"/>
    <w:rsid w:val="00D669BA"/>
    <w:rsid w:val="00D6762C"/>
    <w:rsid w:val="00D77399"/>
    <w:rsid w:val="00D77D84"/>
    <w:rsid w:val="00D80D6C"/>
    <w:rsid w:val="00D81B59"/>
    <w:rsid w:val="00D81D36"/>
    <w:rsid w:val="00D83CDA"/>
    <w:rsid w:val="00D84938"/>
    <w:rsid w:val="00D84E83"/>
    <w:rsid w:val="00D859AF"/>
    <w:rsid w:val="00D85D0F"/>
    <w:rsid w:val="00D85ECF"/>
    <w:rsid w:val="00D85F50"/>
    <w:rsid w:val="00D869DA"/>
    <w:rsid w:val="00D91311"/>
    <w:rsid w:val="00D9189F"/>
    <w:rsid w:val="00D91B23"/>
    <w:rsid w:val="00D91FE7"/>
    <w:rsid w:val="00D94FC3"/>
    <w:rsid w:val="00D95093"/>
    <w:rsid w:val="00D95AA5"/>
    <w:rsid w:val="00D974C0"/>
    <w:rsid w:val="00DA24AA"/>
    <w:rsid w:val="00DA2937"/>
    <w:rsid w:val="00DA2B89"/>
    <w:rsid w:val="00DA41B5"/>
    <w:rsid w:val="00DA6625"/>
    <w:rsid w:val="00DB2E8B"/>
    <w:rsid w:val="00DB6B2E"/>
    <w:rsid w:val="00DC0E0B"/>
    <w:rsid w:val="00DD1352"/>
    <w:rsid w:val="00DD189B"/>
    <w:rsid w:val="00DD1AB9"/>
    <w:rsid w:val="00DD23E0"/>
    <w:rsid w:val="00DD5F0F"/>
    <w:rsid w:val="00DE0598"/>
    <w:rsid w:val="00DE3FBE"/>
    <w:rsid w:val="00DF0D27"/>
    <w:rsid w:val="00DF1616"/>
    <w:rsid w:val="00DF2318"/>
    <w:rsid w:val="00DF4EDE"/>
    <w:rsid w:val="00DF643B"/>
    <w:rsid w:val="00DF72FF"/>
    <w:rsid w:val="00E024F1"/>
    <w:rsid w:val="00E0517A"/>
    <w:rsid w:val="00E122DB"/>
    <w:rsid w:val="00E12D89"/>
    <w:rsid w:val="00E12E24"/>
    <w:rsid w:val="00E13F8E"/>
    <w:rsid w:val="00E16089"/>
    <w:rsid w:val="00E173B8"/>
    <w:rsid w:val="00E17B15"/>
    <w:rsid w:val="00E17DF2"/>
    <w:rsid w:val="00E206F0"/>
    <w:rsid w:val="00E21C6C"/>
    <w:rsid w:val="00E25051"/>
    <w:rsid w:val="00E270DD"/>
    <w:rsid w:val="00E308B4"/>
    <w:rsid w:val="00E318C0"/>
    <w:rsid w:val="00E32A16"/>
    <w:rsid w:val="00E33CB5"/>
    <w:rsid w:val="00E33F19"/>
    <w:rsid w:val="00E36A0F"/>
    <w:rsid w:val="00E36C9F"/>
    <w:rsid w:val="00E36DFC"/>
    <w:rsid w:val="00E429AF"/>
    <w:rsid w:val="00E474D4"/>
    <w:rsid w:val="00E4768E"/>
    <w:rsid w:val="00E47917"/>
    <w:rsid w:val="00E47E35"/>
    <w:rsid w:val="00E507A2"/>
    <w:rsid w:val="00E50E5B"/>
    <w:rsid w:val="00E51BEF"/>
    <w:rsid w:val="00E529A2"/>
    <w:rsid w:val="00E53750"/>
    <w:rsid w:val="00E53F5E"/>
    <w:rsid w:val="00E54663"/>
    <w:rsid w:val="00E5550D"/>
    <w:rsid w:val="00E55B74"/>
    <w:rsid w:val="00E562DA"/>
    <w:rsid w:val="00E61CE7"/>
    <w:rsid w:val="00E62360"/>
    <w:rsid w:val="00E67911"/>
    <w:rsid w:val="00E71E3A"/>
    <w:rsid w:val="00E747DC"/>
    <w:rsid w:val="00E76403"/>
    <w:rsid w:val="00E76822"/>
    <w:rsid w:val="00E76AC8"/>
    <w:rsid w:val="00E76CEA"/>
    <w:rsid w:val="00E80375"/>
    <w:rsid w:val="00E84501"/>
    <w:rsid w:val="00E865D9"/>
    <w:rsid w:val="00E871BA"/>
    <w:rsid w:val="00E87C83"/>
    <w:rsid w:val="00E92C86"/>
    <w:rsid w:val="00E94052"/>
    <w:rsid w:val="00E962FA"/>
    <w:rsid w:val="00E97024"/>
    <w:rsid w:val="00EA20D6"/>
    <w:rsid w:val="00EA3BFC"/>
    <w:rsid w:val="00EA53CA"/>
    <w:rsid w:val="00EA604E"/>
    <w:rsid w:val="00EA7512"/>
    <w:rsid w:val="00EB165B"/>
    <w:rsid w:val="00EB1F38"/>
    <w:rsid w:val="00EB2502"/>
    <w:rsid w:val="00EB2EB9"/>
    <w:rsid w:val="00EB4102"/>
    <w:rsid w:val="00EB652F"/>
    <w:rsid w:val="00EC2E2E"/>
    <w:rsid w:val="00EC3015"/>
    <w:rsid w:val="00EC4158"/>
    <w:rsid w:val="00EC7DAC"/>
    <w:rsid w:val="00ED088D"/>
    <w:rsid w:val="00ED181D"/>
    <w:rsid w:val="00ED2560"/>
    <w:rsid w:val="00ED414A"/>
    <w:rsid w:val="00ED570A"/>
    <w:rsid w:val="00EE3710"/>
    <w:rsid w:val="00EE44E5"/>
    <w:rsid w:val="00EE4A56"/>
    <w:rsid w:val="00EE51F8"/>
    <w:rsid w:val="00EE5670"/>
    <w:rsid w:val="00EE67FA"/>
    <w:rsid w:val="00EF080B"/>
    <w:rsid w:val="00EF16C2"/>
    <w:rsid w:val="00EF33F5"/>
    <w:rsid w:val="00EF4AB0"/>
    <w:rsid w:val="00EF6ADB"/>
    <w:rsid w:val="00EF6D68"/>
    <w:rsid w:val="00EF7BFF"/>
    <w:rsid w:val="00F008A4"/>
    <w:rsid w:val="00F01283"/>
    <w:rsid w:val="00F02444"/>
    <w:rsid w:val="00F02CAF"/>
    <w:rsid w:val="00F032BA"/>
    <w:rsid w:val="00F045B1"/>
    <w:rsid w:val="00F04D45"/>
    <w:rsid w:val="00F052DF"/>
    <w:rsid w:val="00F05781"/>
    <w:rsid w:val="00F06F56"/>
    <w:rsid w:val="00F0747B"/>
    <w:rsid w:val="00F07CE9"/>
    <w:rsid w:val="00F14981"/>
    <w:rsid w:val="00F16432"/>
    <w:rsid w:val="00F16BF4"/>
    <w:rsid w:val="00F17DA6"/>
    <w:rsid w:val="00F22D47"/>
    <w:rsid w:val="00F23FEE"/>
    <w:rsid w:val="00F26DD9"/>
    <w:rsid w:val="00F271ED"/>
    <w:rsid w:val="00F30415"/>
    <w:rsid w:val="00F314DC"/>
    <w:rsid w:val="00F349E6"/>
    <w:rsid w:val="00F36243"/>
    <w:rsid w:val="00F404B1"/>
    <w:rsid w:val="00F41020"/>
    <w:rsid w:val="00F4147D"/>
    <w:rsid w:val="00F42107"/>
    <w:rsid w:val="00F4335B"/>
    <w:rsid w:val="00F453F7"/>
    <w:rsid w:val="00F47AC0"/>
    <w:rsid w:val="00F50231"/>
    <w:rsid w:val="00F50531"/>
    <w:rsid w:val="00F507BE"/>
    <w:rsid w:val="00F51578"/>
    <w:rsid w:val="00F53E74"/>
    <w:rsid w:val="00F60133"/>
    <w:rsid w:val="00F601E7"/>
    <w:rsid w:val="00F62852"/>
    <w:rsid w:val="00F6397C"/>
    <w:rsid w:val="00F63AD6"/>
    <w:rsid w:val="00F64DD4"/>
    <w:rsid w:val="00F66B2E"/>
    <w:rsid w:val="00F676D7"/>
    <w:rsid w:val="00F70E2F"/>
    <w:rsid w:val="00F717A5"/>
    <w:rsid w:val="00F7270A"/>
    <w:rsid w:val="00F73295"/>
    <w:rsid w:val="00F74FF5"/>
    <w:rsid w:val="00F75B29"/>
    <w:rsid w:val="00F765B4"/>
    <w:rsid w:val="00F76E12"/>
    <w:rsid w:val="00F77791"/>
    <w:rsid w:val="00F80934"/>
    <w:rsid w:val="00F816DA"/>
    <w:rsid w:val="00F826CB"/>
    <w:rsid w:val="00F82F43"/>
    <w:rsid w:val="00F83D75"/>
    <w:rsid w:val="00F8490B"/>
    <w:rsid w:val="00F90A0D"/>
    <w:rsid w:val="00F9377E"/>
    <w:rsid w:val="00F94298"/>
    <w:rsid w:val="00F96BB3"/>
    <w:rsid w:val="00FA0E5A"/>
    <w:rsid w:val="00FA14BE"/>
    <w:rsid w:val="00FA2AE7"/>
    <w:rsid w:val="00FA2C86"/>
    <w:rsid w:val="00FA2CEE"/>
    <w:rsid w:val="00FA5CAB"/>
    <w:rsid w:val="00FA730E"/>
    <w:rsid w:val="00FB1480"/>
    <w:rsid w:val="00FB2309"/>
    <w:rsid w:val="00FB3C93"/>
    <w:rsid w:val="00FB4A7C"/>
    <w:rsid w:val="00FB549D"/>
    <w:rsid w:val="00FB749D"/>
    <w:rsid w:val="00FC1F83"/>
    <w:rsid w:val="00FC2297"/>
    <w:rsid w:val="00FC581D"/>
    <w:rsid w:val="00FC7A1B"/>
    <w:rsid w:val="00FC7EB6"/>
    <w:rsid w:val="00FD01A2"/>
    <w:rsid w:val="00FD249C"/>
    <w:rsid w:val="00FD2947"/>
    <w:rsid w:val="00FD6358"/>
    <w:rsid w:val="00FD6837"/>
    <w:rsid w:val="00FD6ECD"/>
    <w:rsid w:val="00FD7452"/>
    <w:rsid w:val="00FE0072"/>
    <w:rsid w:val="00FE142E"/>
    <w:rsid w:val="00FE19EC"/>
    <w:rsid w:val="00FE23A0"/>
    <w:rsid w:val="00FE65AB"/>
    <w:rsid w:val="00FE673D"/>
    <w:rsid w:val="00FE6790"/>
    <w:rsid w:val="00FE6FD9"/>
    <w:rsid w:val="00FE7A1A"/>
    <w:rsid w:val="00FE7F3F"/>
    <w:rsid w:val="00FF02A0"/>
    <w:rsid w:val="00FF1684"/>
    <w:rsid w:val="00FF32EE"/>
    <w:rsid w:val="00FF5C16"/>
    <w:rsid w:val="00FF6B5D"/>
    <w:rsid w:val="0F6D7475"/>
    <w:rsid w:val="1DC70CEE"/>
    <w:rsid w:val="6AA3507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semiHidden="0" w:uiPriority="39"/>
    <w:lsdException w:name="toc 2" w:semiHidden="0" w:unhideWhenUsed="0" w:qFormat="1"/>
    <w:lsdException w:name="toc 3" w:semiHidden="0" w:unhideWhenUsed="0" w:qFormat="1"/>
    <w:lsdException w:name="toc 4" w:semiHidden="0" w:qFormat="1"/>
    <w:lsdException w:name="toc 5" w:semiHidden="0" w:qFormat="1"/>
    <w:lsdException w:name="toc 6" w:semiHidden="0"/>
    <w:lsdException w:name="toc 7" w:semiHidden="0" w:qFormat="1"/>
    <w:lsdException w:name="toc 8" w:semiHidden="0" w:qFormat="1"/>
    <w:lsdException w:name="toc 9" w:semiHidden="0"/>
    <w:lsdException w:name="Normal Indent" w:semiHidden="0" w:unhideWhenUsed="0" w:qFormat="1"/>
    <w:lsdException w:name="footnote text" w:unhideWhenUsed="0"/>
    <w:lsdException w:name="annotation text" w:semiHidden="0" w:unhideWhenUsed="0"/>
    <w:lsdException w:name="header" w:semiHidden="0" w:unhideWhenUsed="0" w:qFormat="1"/>
    <w:lsdException w:name="footer" w:semiHidden="0" w:unhideWhenUsed="0" w:qFormat="1"/>
    <w:lsdException w:name="caption" w:semiHidden="0" w:unhideWhenUsed="0" w:qFormat="1"/>
    <w:lsdException w:name="footnote reference" w:unhideWhenUsed="0"/>
    <w:lsdException w:name="annotation reference" w:semiHidden="0" w:unhideWhenUsed="0"/>
    <w:lsdException w:name="page number" w:semiHidden="0" w:unhideWhenUsed="0" w:qFormat="1"/>
    <w:lsdException w:name="Title" w:semiHidden="0" w:uiPriority="10" w:unhideWhenUsed="0" w:qFormat="1"/>
    <w:lsdException w:name="Default Paragraph Font" w:semiHidden="0" w:uiPriority="1"/>
    <w:lsdException w:name="Body Text" w:unhideWhenUsed="0"/>
    <w:lsdException w:name="Body Text Indent" w:semiHidden="0" w:unhideWhenUsed="0"/>
    <w:lsdException w:name="Subtitle" w:semiHidden="0" w:uiPriority="11" w:unhideWhenUsed="0" w:qFormat="1"/>
    <w:lsdException w:name="Salutation" w:semiHidden="0" w:uiPriority="0" w:unhideWhenUsed="0" w:qFormat="1"/>
    <w:lsdException w:name="Date" w:semiHidden="0" w:unhideWhenUsed="0"/>
    <w:lsdException w:name="Hyperlink" w:semiHidden="0" w:unhideWhenUsed="0" w:qFormat="1"/>
    <w:lsdException w:name="FollowedHyperlink" w:unhideWhenUsed="0" w:qFormat="1"/>
    <w:lsdException w:name="Strong" w:semiHidden="0" w:uiPriority="22" w:unhideWhenUsed="0" w:qFormat="1"/>
    <w:lsdException w:name="Emphasis" w:semiHidden="0" w:uiPriority="20" w:unhideWhenUsed="0" w:qFormat="1"/>
    <w:lsdException w:name="Document Map" w:semiHidden="0" w:unhideWhenUsed="0" w:qFormat="1"/>
    <w:lsdException w:name="Plain Text" w:semiHidden="0" w:unhideWhenUsed="0"/>
    <w:lsdException w:name="Normal (Web)" w:semiHidden="0" w:unhideWhenUsed="0"/>
    <w:lsdException w:name="Normal Table" w:semiHidden="0" w:qFormat="1"/>
    <w:lsdException w:name="annotation subject" w:semiHidden="0" w:unhideWhenUsed="0" w:qFormat="1"/>
    <w:lsdException w:name="Table Simple 1" w:semiHidden="0" w:uiPriority="0" w:unhideWhenUsed="0"/>
    <w:lsdException w:name="Balloon Text" w:semiHidden="0" w:unhideWhenUsed="0" w:qFormat="1"/>
    <w:lsdException w:name="Table Grid" w:semiHidden="0" w:uiPriority="0"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42F1"/>
    <w:pPr>
      <w:widowControl w:val="0"/>
      <w:jc w:val="both"/>
    </w:pPr>
    <w:rPr>
      <w:rFonts w:eastAsia="仿宋_GB2312"/>
      <w:kern w:val="2"/>
      <w:sz w:val="32"/>
    </w:rPr>
  </w:style>
  <w:style w:type="paragraph" w:styleId="1">
    <w:name w:val="heading 1"/>
    <w:basedOn w:val="a2"/>
    <w:next w:val="a2"/>
    <w:link w:val="1Char"/>
    <w:uiPriority w:val="99"/>
    <w:qFormat/>
    <w:rsid w:val="004B42F1"/>
    <w:pPr>
      <w:keepNext/>
      <w:keepLines/>
      <w:spacing w:before="340" w:after="330" w:line="576" w:lineRule="auto"/>
      <w:outlineLvl w:val="0"/>
    </w:pPr>
    <w:rPr>
      <w:rFonts w:eastAsia="宋体"/>
      <w:b/>
      <w:bCs/>
      <w:kern w:val="44"/>
      <w:sz w:val="44"/>
      <w:szCs w:val="44"/>
    </w:rPr>
  </w:style>
  <w:style w:type="paragraph" w:styleId="2">
    <w:name w:val="heading 2"/>
    <w:basedOn w:val="a2"/>
    <w:next w:val="a2"/>
    <w:link w:val="2Char"/>
    <w:uiPriority w:val="9"/>
    <w:qFormat/>
    <w:rsid w:val="004B42F1"/>
    <w:pPr>
      <w:keepNext/>
      <w:keepLines/>
      <w:spacing w:before="260" w:after="260" w:line="413" w:lineRule="auto"/>
      <w:outlineLvl w:val="1"/>
    </w:pPr>
    <w:rPr>
      <w:rFonts w:ascii="Arial" w:eastAsia="黑体" w:hAnsi="Arial"/>
      <w:b/>
      <w:bCs/>
      <w:szCs w:val="32"/>
    </w:rPr>
  </w:style>
  <w:style w:type="paragraph" w:styleId="3">
    <w:name w:val="heading 3"/>
    <w:basedOn w:val="a2"/>
    <w:next w:val="a2"/>
    <w:link w:val="3Char"/>
    <w:uiPriority w:val="9"/>
    <w:qFormat/>
    <w:rsid w:val="004B42F1"/>
    <w:pPr>
      <w:keepNext/>
      <w:keepLines/>
      <w:spacing w:before="260" w:after="260" w:line="413" w:lineRule="auto"/>
      <w:outlineLvl w:val="2"/>
    </w:pPr>
    <w:rPr>
      <w:rFonts w:eastAsia="宋体"/>
      <w:b/>
      <w:bCs/>
      <w:szCs w:val="32"/>
    </w:rPr>
  </w:style>
  <w:style w:type="paragraph" w:styleId="4">
    <w:name w:val="heading 4"/>
    <w:basedOn w:val="a2"/>
    <w:next w:val="a2"/>
    <w:link w:val="4Char"/>
    <w:uiPriority w:val="99"/>
    <w:qFormat/>
    <w:rsid w:val="004B42F1"/>
    <w:pPr>
      <w:keepNext/>
      <w:keepLines/>
      <w:spacing w:before="280" w:after="290" w:line="376" w:lineRule="auto"/>
      <w:outlineLvl w:val="3"/>
    </w:pPr>
    <w:rPr>
      <w:rFonts w:ascii="Arial" w:eastAsia="黑体" w:hAnsi="Arial"/>
      <w:b/>
      <w:bCs/>
      <w:sz w:val="28"/>
      <w:szCs w:val="28"/>
    </w:rPr>
  </w:style>
  <w:style w:type="paragraph" w:styleId="5">
    <w:name w:val="heading 5"/>
    <w:basedOn w:val="a2"/>
    <w:next w:val="a2"/>
    <w:link w:val="5Char"/>
    <w:uiPriority w:val="99"/>
    <w:qFormat/>
    <w:rsid w:val="004B42F1"/>
    <w:pPr>
      <w:keepNext/>
      <w:keepLines/>
      <w:spacing w:before="280" w:after="290" w:line="376" w:lineRule="auto"/>
      <w:outlineLvl w:val="4"/>
    </w:pPr>
    <w:rPr>
      <w:rFonts w:eastAsia="宋体"/>
      <w:b/>
      <w:bCs/>
      <w:sz w:val="28"/>
      <w:szCs w:val="28"/>
    </w:rPr>
  </w:style>
  <w:style w:type="paragraph" w:styleId="6">
    <w:name w:val="heading 6"/>
    <w:basedOn w:val="a2"/>
    <w:next w:val="a2"/>
    <w:link w:val="6Char"/>
    <w:uiPriority w:val="99"/>
    <w:qFormat/>
    <w:rsid w:val="004B42F1"/>
    <w:pPr>
      <w:keepNext/>
      <w:keepLines/>
      <w:spacing w:before="240" w:after="64" w:line="320" w:lineRule="auto"/>
      <w:outlineLvl w:val="5"/>
    </w:pPr>
    <w:rPr>
      <w:rFonts w:ascii="Calibri Light" w:eastAsia="宋体" w:hAnsi="Calibri Light"/>
      <w:b/>
      <w:bCs/>
      <w:sz w:val="24"/>
      <w:szCs w:val="24"/>
    </w:rPr>
  </w:style>
  <w:style w:type="paragraph" w:styleId="7">
    <w:name w:val="heading 7"/>
    <w:basedOn w:val="a2"/>
    <w:next w:val="a2"/>
    <w:link w:val="7Char"/>
    <w:uiPriority w:val="99"/>
    <w:qFormat/>
    <w:rsid w:val="004B42F1"/>
    <w:pPr>
      <w:keepNext/>
      <w:keepLines/>
      <w:spacing w:before="240" w:after="64" w:line="320" w:lineRule="auto"/>
      <w:outlineLvl w:val="6"/>
    </w:pPr>
    <w:rPr>
      <w:rFonts w:ascii="Calibri" w:eastAsia="宋体" w:hAnsi="Calibri"/>
      <w:b/>
      <w:b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annotation reference"/>
    <w:uiPriority w:val="99"/>
    <w:rsid w:val="004B42F1"/>
    <w:rPr>
      <w:sz w:val="21"/>
      <w:szCs w:val="21"/>
    </w:rPr>
  </w:style>
  <w:style w:type="character" w:styleId="a7">
    <w:name w:val="Strong"/>
    <w:uiPriority w:val="22"/>
    <w:qFormat/>
    <w:rsid w:val="004B42F1"/>
    <w:rPr>
      <w:b/>
      <w:bCs/>
    </w:rPr>
  </w:style>
  <w:style w:type="character" w:styleId="a8">
    <w:name w:val="page number"/>
    <w:basedOn w:val="a3"/>
    <w:uiPriority w:val="99"/>
    <w:qFormat/>
    <w:rsid w:val="004B42F1"/>
  </w:style>
  <w:style w:type="character" w:styleId="a9">
    <w:name w:val="FollowedHyperlink"/>
    <w:uiPriority w:val="99"/>
    <w:semiHidden/>
    <w:qFormat/>
    <w:rsid w:val="004B42F1"/>
    <w:rPr>
      <w:rFonts w:cs="Times New Roman"/>
      <w:color w:val="954F72"/>
      <w:u w:val="single"/>
    </w:rPr>
  </w:style>
  <w:style w:type="character" w:styleId="aa">
    <w:name w:val="Hyperlink"/>
    <w:uiPriority w:val="99"/>
    <w:qFormat/>
    <w:rsid w:val="004B42F1"/>
    <w:rPr>
      <w:color w:val="0000FF"/>
      <w:u w:val="single"/>
    </w:rPr>
  </w:style>
  <w:style w:type="character" w:styleId="ab">
    <w:name w:val="footnote reference"/>
    <w:uiPriority w:val="99"/>
    <w:semiHidden/>
    <w:rsid w:val="004B42F1"/>
    <w:rPr>
      <w:rFonts w:cs="Times New Roman"/>
      <w:vertAlign w:val="superscript"/>
    </w:rPr>
  </w:style>
  <w:style w:type="character" w:customStyle="1" w:styleId="Char1">
    <w:name w:val="页脚 Char1"/>
    <w:uiPriority w:val="99"/>
    <w:rsid w:val="004B42F1"/>
    <w:rPr>
      <w:sz w:val="18"/>
      <w:szCs w:val="18"/>
    </w:rPr>
  </w:style>
  <w:style w:type="character" w:customStyle="1" w:styleId="CommentTextChar1">
    <w:name w:val="Comment Text Char1"/>
    <w:uiPriority w:val="99"/>
    <w:semiHidden/>
    <w:rsid w:val="004B42F1"/>
  </w:style>
  <w:style w:type="character" w:customStyle="1" w:styleId="ac">
    <w:name w:val="批注主题 字符"/>
    <w:uiPriority w:val="99"/>
    <w:semiHidden/>
    <w:rsid w:val="004B42F1"/>
    <w:rPr>
      <w:rFonts w:ascii="Times New Roman" w:eastAsia="仿宋_GB2312" w:hAnsi="Times New Roman" w:cs="Times New Roman"/>
      <w:b/>
      <w:bCs/>
      <w:sz w:val="32"/>
      <w:szCs w:val="20"/>
    </w:rPr>
  </w:style>
  <w:style w:type="character" w:customStyle="1" w:styleId="ad">
    <w:name w:val="纯文本 字符"/>
    <w:uiPriority w:val="99"/>
    <w:semiHidden/>
    <w:rsid w:val="004B42F1"/>
    <w:rPr>
      <w:rFonts w:ascii="等线" w:hAnsi="Courier New" w:cs="Courier New"/>
      <w:sz w:val="32"/>
      <w:szCs w:val="20"/>
    </w:rPr>
  </w:style>
  <w:style w:type="character" w:customStyle="1" w:styleId="ae">
    <w:name w:val="脚注文本 字符"/>
    <w:uiPriority w:val="99"/>
    <w:semiHidden/>
    <w:rsid w:val="004B42F1"/>
    <w:rPr>
      <w:rFonts w:ascii="Times New Roman" w:eastAsia="仿宋_GB2312" w:hAnsi="Times New Roman" w:cs="Times New Roman"/>
      <w:sz w:val="18"/>
      <w:szCs w:val="18"/>
    </w:rPr>
  </w:style>
  <w:style w:type="character" w:customStyle="1" w:styleId="Char1Char">
    <w:name w:val="指南正文 Char1 Char"/>
    <w:link w:val="Char10"/>
    <w:uiPriority w:val="99"/>
    <w:locked/>
    <w:rsid w:val="004B42F1"/>
    <w:rPr>
      <w:rFonts w:ascii="宋体" w:hAnsi="宋体"/>
      <w:sz w:val="21"/>
      <w:szCs w:val="21"/>
    </w:rPr>
  </w:style>
  <w:style w:type="character" w:customStyle="1" w:styleId="30">
    <w:name w:val="标题 3 字符"/>
    <w:uiPriority w:val="9"/>
    <w:semiHidden/>
    <w:rsid w:val="004B42F1"/>
    <w:rPr>
      <w:rFonts w:ascii="Times New Roman" w:eastAsia="仿宋_GB2312" w:hAnsi="Times New Roman" w:cs="Times New Roman"/>
      <w:b/>
      <w:bCs/>
      <w:sz w:val="32"/>
      <w:szCs w:val="32"/>
    </w:rPr>
  </w:style>
  <w:style w:type="character" w:customStyle="1" w:styleId="Char">
    <w:name w:val="日期 Char"/>
    <w:link w:val="af"/>
    <w:uiPriority w:val="99"/>
    <w:rsid w:val="004B42F1"/>
    <w:rPr>
      <w:kern w:val="2"/>
      <w:sz w:val="21"/>
      <w:szCs w:val="24"/>
    </w:rPr>
  </w:style>
  <w:style w:type="character" w:customStyle="1" w:styleId="zi2">
    <w:name w:val="zi2"/>
    <w:uiPriority w:val="99"/>
    <w:rsid w:val="004B42F1"/>
    <w:rPr>
      <w:rFonts w:cs="Times New Roman"/>
      <w:color w:val="666666"/>
      <w:sz w:val="20"/>
      <w:szCs w:val="20"/>
    </w:rPr>
  </w:style>
  <w:style w:type="character" w:customStyle="1" w:styleId="50">
    <w:name w:val="标题 5 字符"/>
    <w:uiPriority w:val="9"/>
    <w:semiHidden/>
    <w:rsid w:val="004B42F1"/>
    <w:rPr>
      <w:rFonts w:ascii="Times New Roman" w:eastAsia="仿宋_GB2312" w:hAnsi="Times New Roman" w:cs="Times New Roman"/>
      <w:b/>
      <w:bCs/>
      <w:sz w:val="28"/>
      <w:szCs w:val="28"/>
    </w:rPr>
  </w:style>
  <w:style w:type="character" w:customStyle="1" w:styleId="5Char">
    <w:name w:val="标题 5 Char"/>
    <w:link w:val="5"/>
    <w:uiPriority w:val="99"/>
    <w:qFormat/>
    <w:rsid w:val="004B42F1"/>
    <w:rPr>
      <w:b/>
      <w:bCs/>
      <w:kern w:val="2"/>
      <w:sz w:val="28"/>
      <w:szCs w:val="28"/>
    </w:rPr>
  </w:style>
  <w:style w:type="character" w:customStyle="1" w:styleId="Char11">
    <w:name w:val="批注文字 Char1"/>
    <w:uiPriority w:val="99"/>
    <w:semiHidden/>
    <w:rsid w:val="004B42F1"/>
    <w:rPr>
      <w:rFonts w:ascii="Times New Roman" w:eastAsia="仿宋_GB2312" w:hAnsi="Times New Roman" w:cs="Times New Roman"/>
      <w:sz w:val="32"/>
      <w:szCs w:val="20"/>
    </w:rPr>
  </w:style>
  <w:style w:type="character" w:customStyle="1" w:styleId="Char12">
    <w:name w:val="指南四级标题 Char1"/>
    <w:link w:val="af0"/>
    <w:uiPriority w:val="99"/>
    <w:locked/>
    <w:rsid w:val="004B42F1"/>
    <w:rPr>
      <w:rFonts w:ascii="宋体" w:hAnsi="宋体"/>
      <w:b/>
      <w:sz w:val="21"/>
    </w:rPr>
  </w:style>
  <w:style w:type="character" w:customStyle="1" w:styleId="Char0">
    <w:name w:val="页脚 Char"/>
    <w:link w:val="af1"/>
    <w:uiPriority w:val="99"/>
    <w:qFormat/>
    <w:locked/>
    <w:rsid w:val="004B42F1"/>
    <w:rPr>
      <w:rFonts w:eastAsia="仿宋_GB2312"/>
      <w:kern w:val="2"/>
      <w:sz w:val="18"/>
      <w:szCs w:val="18"/>
    </w:rPr>
  </w:style>
  <w:style w:type="character" w:customStyle="1" w:styleId="CharChar3">
    <w:name w:val="Char Char3"/>
    <w:uiPriority w:val="99"/>
    <w:rsid w:val="004B42F1"/>
    <w:rPr>
      <w:rFonts w:ascii="宋体" w:eastAsia="宋体" w:hAnsi="Courier New"/>
      <w:kern w:val="2"/>
      <w:sz w:val="21"/>
      <w:lang w:val="en-US" w:eastAsia="zh-CN"/>
    </w:rPr>
  </w:style>
  <w:style w:type="character" w:customStyle="1" w:styleId="af2">
    <w:name w:val="日期 字符"/>
    <w:uiPriority w:val="99"/>
    <w:semiHidden/>
    <w:rsid w:val="004B42F1"/>
    <w:rPr>
      <w:rFonts w:ascii="Times New Roman" w:eastAsia="仿宋_GB2312" w:hAnsi="Times New Roman" w:cs="Times New Roman"/>
      <w:sz w:val="32"/>
      <w:szCs w:val="20"/>
    </w:rPr>
  </w:style>
  <w:style w:type="character" w:customStyle="1" w:styleId="3Char">
    <w:name w:val="标题 3 Char"/>
    <w:link w:val="3"/>
    <w:uiPriority w:val="9"/>
    <w:rsid w:val="004B42F1"/>
    <w:rPr>
      <w:rFonts w:eastAsia="宋体"/>
      <w:b/>
      <w:bCs/>
      <w:kern w:val="2"/>
      <w:sz w:val="32"/>
      <w:szCs w:val="32"/>
      <w:lang w:val="en-US" w:eastAsia="zh-CN" w:bidi="ar-SA"/>
    </w:rPr>
  </w:style>
  <w:style w:type="character" w:customStyle="1" w:styleId="apple-style-span">
    <w:name w:val="apple-style-span"/>
    <w:rsid w:val="004B42F1"/>
  </w:style>
  <w:style w:type="character" w:customStyle="1" w:styleId="Char110">
    <w:name w:val="Char11"/>
    <w:qFormat/>
    <w:rsid w:val="004B42F1"/>
    <w:rPr>
      <w:rFonts w:ascii="宋体" w:eastAsia="宋体" w:hAnsi="Courier New"/>
      <w:kern w:val="2"/>
      <w:sz w:val="32"/>
      <w:lang w:val="en-US" w:eastAsia="zh-CN" w:bidi="ar-SA"/>
    </w:rPr>
  </w:style>
  <w:style w:type="character" w:customStyle="1" w:styleId="Char2">
    <w:name w:val="正文文本 Char"/>
    <w:link w:val="af3"/>
    <w:uiPriority w:val="99"/>
    <w:semiHidden/>
    <w:rsid w:val="004B42F1"/>
    <w:rPr>
      <w:rFonts w:ascii="Calibri" w:hAnsi="Calibri"/>
      <w:kern w:val="2"/>
      <w:sz w:val="21"/>
      <w:szCs w:val="22"/>
    </w:rPr>
  </w:style>
  <w:style w:type="character" w:customStyle="1" w:styleId="CommentSubjectChar1">
    <w:name w:val="Comment Subject Char1"/>
    <w:uiPriority w:val="99"/>
    <w:semiHidden/>
    <w:rsid w:val="004B42F1"/>
    <w:rPr>
      <w:rFonts w:ascii="Times New Roman" w:eastAsia="宋体" w:hAnsi="Times New Roman" w:cs="Times New Roman"/>
      <w:b/>
      <w:bCs/>
      <w:sz w:val="24"/>
      <w:szCs w:val="24"/>
    </w:rPr>
  </w:style>
  <w:style w:type="character" w:customStyle="1" w:styleId="af4">
    <w:name w:val="文档结构图 字符"/>
    <w:uiPriority w:val="99"/>
    <w:semiHidden/>
    <w:rsid w:val="004B42F1"/>
    <w:rPr>
      <w:rFonts w:ascii="Microsoft YaHei UI" w:eastAsia="Microsoft YaHei UI" w:hAnsi="Times New Roman" w:cs="Times New Roman"/>
      <w:sz w:val="18"/>
      <w:szCs w:val="18"/>
    </w:rPr>
  </w:style>
  <w:style w:type="character" w:customStyle="1" w:styleId="20">
    <w:name w:val="标题 2 字符"/>
    <w:uiPriority w:val="9"/>
    <w:semiHidden/>
    <w:rsid w:val="004B42F1"/>
    <w:rPr>
      <w:rFonts w:ascii="等线 Light" w:eastAsia="等线 Light" w:hAnsi="等线 Light" w:cs="Times New Roman"/>
      <w:b/>
      <w:bCs/>
      <w:sz w:val="32"/>
      <w:szCs w:val="32"/>
    </w:rPr>
  </w:style>
  <w:style w:type="character" w:customStyle="1" w:styleId="CharChar5">
    <w:name w:val="Char Char5"/>
    <w:uiPriority w:val="99"/>
    <w:rsid w:val="004B42F1"/>
    <w:rPr>
      <w:rFonts w:eastAsia="宋体"/>
      <w:kern w:val="2"/>
      <w:sz w:val="24"/>
      <w:lang w:val="en-US" w:eastAsia="zh-CN"/>
    </w:rPr>
  </w:style>
  <w:style w:type="character" w:customStyle="1" w:styleId="af5">
    <w:name w:val="正文文本 字符"/>
    <w:uiPriority w:val="99"/>
    <w:semiHidden/>
    <w:rsid w:val="004B42F1"/>
    <w:rPr>
      <w:rFonts w:ascii="Times New Roman" w:eastAsia="仿宋_GB2312" w:hAnsi="Times New Roman" w:cs="Times New Roman"/>
      <w:sz w:val="32"/>
      <w:szCs w:val="20"/>
    </w:rPr>
  </w:style>
  <w:style w:type="character" w:customStyle="1" w:styleId="123Char">
    <w:name w:val="表格123 Char"/>
    <w:link w:val="123"/>
    <w:uiPriority w:val="99"/>
    <w:locked/>
    <w:rsid w:val="004B42F1"/>
    <w:rPr>
      <w:rFonts w:ascii="宋体" w:hAnsi="宋体"/>
      <w:sz w:val="21"/>
      <w:szCs w:val="24"/>
    </w:rPr>
  </w:style>
  <w:style w:type="character" w:customStyle="1" w:styleId="Char13">
    <w:name w:val="页眉 Char1"/>
    <w:uiPriority w:val="99"/>
    <w:rsid w:val="004B42F1"/>
    <w:rPr>
      <w:sz w:val="18"/>
      <w:szCs w:val="18"/>
    </w:rPr>
  </w:style>
  <w:style w:type="character" w:customStyle="1" w:styleId="Char3">
    <w:name w:val="页眉 Char"/>
    <w:link w:val="af6"/>
    <w:uiPriority w:val="99"/>
    <w:rsid w:val="004B42F1"/>
    <w:rPr>
      <w:rFonts w:eastAsia="仿宋_GB2312"/>
      <w:kern w:val="2"/>
      <w:sz w:val="18"/>
      <w:szCs w:val="18"/>
    </w:rPr>
  </w:style>
  <w:style w:type="character" w:customStyle="1" w:styleId="Char4">
    <w:name w:val="批注框文本 Char"/>
    <w:link w:val="af7"/>
    <w:uiPriority w:val="99"/>
    <w:qFormat/>
    <w:locked/>
    <w:rsid w:val="004B42F1"/>
    <w:rPr>
      <w:rFonts w:eastAsia="仿宋_GB2312"/>
      <w:kern w:val="2"/>
      <w:sz w:val="18"/>
      <w:szCs w:val="18"/>
    </w:rPr>
  </w:style>
  <w:style w:type="character" w:customStyle="1" w:styleId="10">
    <w:name w:val="标题 1 字符"/>
    <w:uiPriority w:val="9"/>
    <w:rsid w:val="004B42F1"/>
    <w:rPr>
      <w:rFonts w:ascii="Times New Roman" w:eastAsia="仿宋_GB2312" w:hAnsi="Times New Roman" w:cs="Times New Roman"/>
      <w:b/>
      <w:bCs/>
      <w:kern w:val="44"/>
      <w:sz w:val="44"/>
      <w:szCs w:val="44"/>
    </w:rPr>
  </w:style>
  <w:style w:type="character" w:customStyle="1" w:styleId="7Char">
    <w:name w:val="标题 7 Char"/>
    <w:link w:val="7"/>
    <w:uiPriority w:val="99"/>
    <w:rsid w:val="004B42F1"/>
    <w:rPr>
      <w:rFonts w:ascii="Calibri" w:hAnsi="Calibri"/>
      <w:b/>
      <w:bCs/>
      <w:kern w:val="2"/>
      <w:sz w:val="24"/>
      <w:szCs w:val="24"/>
    </w:rPr>
  </w:style>
  <w:style w:type="character" w:customStyle="1" w:styleId="Char5">
    <w:name w:val="纯文本 Char"/>
    <w:link w:val="af8"/>
    <w:uiPriority w:val="99"/>
    <w:qFormat/>
    <w:rsid w:val="004B42F1"/>
    <w:rPr>
      <w:rFonts w:ascii="宋体" w:eastAsia="宋体" w:hAnsi="Courier New"/>
      <w:kern w:val="2"/>
      <w:sz w:val="32"/>
      <w:lang w:val="en-US" w:eastAsia="zh-CN" w:bidi="ar-SA"/>
    </w:rPr>
  </w:style>
  <w:style w:type="character" w:customStyle="1" w:styleId="Char6">
    <w:name w:val="文档结构图 Char"/>
    <w:link w:val="af9"/>
    <w:uiPriority w:val="99"/>
    <w:qFormat/>
    <w:rsid w:val="004B42F1"/>
    <w:rPr>
      <w:rFonts w:ascii="宋体"/>
      <w:kern w:val="2"/>
      <w:sz w:val="18"/>
      <w:szCs w:val="18"/>
    </w:rPr>
  </w:style>
  <w:style w:type="character" w:customStyle="1" w:styleId="mainChar">
    <w:name w:val="main Char"/>
    <w:link w:val="main"/>
    <w:uiPriority w:val="99"/>
    <w:locked/>
    <w:rsid w:val="004B42F1"/>
    <w:rPr>
      <w:rFonts w:ascii="Candara" w:hAnsi="Candara"/>
      <w:sz w:val="24"/>
      <w:lang w:val="en-GB"/>
    </w:rPr>
  </w:style>
  <w:style w:type="character" w:customStyle="1" w:styleId="4Char">
    <w:name w:val="标题 4 Char"/>
    <w:link w:val="4"/>
    <w:uiPriority w:val="99"/>
    <w:rsid w:val="004B42F1"/>
    <w:rPr>
      <w:rFonts w:ascii="Arial" w:eastAsia="黑体" w:hAnsi="Arial"/>
      <w:b/>
      <w:bCs/>
      <w:kern w:val="2"/>
      <w:sz w:val="28"/>
      <w:szCs w:val="28"/>
    </w:rPr>
  </w:style>
  <w:style w:type="character" w:customStyle="1" w:styleId="Char14">
    <w:name w:val="Char1"/>
    <w:qFormat/>
    <w:rsid w:val="004B42F1"/>
    <w:rPr>
      <w:rFonts w:ascii="宋体" w:eastAsia="宋体" w:hAnsi="Courier New"/>
      <w:kern w:val="2"/>
      <w:sz w:val="32"/>
      <w:lang w:val="en-US" w:eastAsia="zh-CN" w:bidi="ar-SA"/>
    </w:rPr>
  </w:style>
  <w:style w:type="character" w:customStyle="1" w:styleId="Char7">
    <w:name w:val="批注主题 Char"/>
    <w:link w:val="afa"/>
    <w:uiPriority w:val="99"/>
    <w:qFormat/>
    <w:locked/>
    <w:rsid w:val="004B42F1"/>
    <w:rPr>
      <w:rFonts w:eastAsia="仿宋_GB2312"/>
      <w:b/>
      <w:bCs/>
      <w:kern w:val="2"/>
      <w:sz w:val="32"/>
    </w:rPr>
  </w:style>
  <w:style w:type="character" w:customStyle="1" w:styleId="1Char">
    <w:name w:val="标题 1 Char"/>
    <w:link w:val="1"/>
    <w:uiPriority w:val="99"/>
    <w:rsid w:val="004B42F1"/>
    <w:rPr>
      <w:rFonts w:eastAsia="宋体"/>
      <w:b/>
      <w:bCs/>
      <w:kern w:val="44"/>
      <w:sz w:val="44"/>
      <w:szCs w:val="44"/>
      <w:lang w:val="en-US" w:eastAsia="zh-CN" w:bidi="ar-SA"/>
    </w:rPr>
  </w:style>
  <w:style w:type="character" w:customStyle="1" w:styleId="6Char">
    <w:name w:val="标题 6 Char"/>
    <w:link w:val="6"/>
    <w:uiPriority w:val="99"/>
    <w:qFormat/>
    <w:rsid w:val="004B42F1"/>
    <w:rPr>
      <w:rFonts w:ascii="Calibri Light" w:hAnsi="Calibri Light"/>
      <w:b/>
      <w:bCs/>
      <w:kern w:val="2"/>
      <w:sz w:val="24"/>
      <w:szCs w:val="24"/>
    </w:rPr>
  </w:style>
  <w:style w:type="character" w:customStyle="1" w:styleId="afb">
    <w:name w:val="批注框文本 字符"/>
    <w:uiPriority w:val="99"/>
    <w:semiHidden/>
    <w:rsid w:val="004B42F1"/>
    <w:rPr>
      <w:rFonts w:ascii="Times New Roman" w:eastAsia="仿宋_GB2312" w:hAnsi="Times New Roman" w:cs="Times New Roman"/>
      <w:sz w:val="18"/>
      <w:szCs w:val="18"/>
    </w:rPr>
  </w:style>
  <w:style w:type="character" w:customStyle="1" w:styleId="60">
    <w:name w:val="标题 6 字符"/>
    <w:uiPriority w:val="9"/>
    <w:semiHidden/>
    <w:rsid w:val="004B42F1"/>
    <w:rPr>
      <w:rFonts w:ascii="等线 Light" w:eastAsia="等线 Light" w:hAnsi="等线 Light" w:cs="Times New Roman"/>
      <w:b/>
      <w:bCs/>
      <w:sz w:val="24"/>
      <w:szCs w:val="24"/>
    </w:rPr>
  </w:style>
  <w:style w:type="character" w:customStyle="1" w:styleId="2Char">
    <w:name w:val="标题 2 Char"/>
    <w:link w:val="2"/>
    <w:uiPriority w:val="9"/>
    <w:qFormat/>
    <w:rsid w:val="004B42F1"/>
    <w:rPr>
      <w:rFonts w:ascii="Arial" w:eastAsia="黑体" w:hAnsi="Arial"/>
      <w:b/>
      <w:bCs/>
      <w:kern w:val="2"/>
      <w:sz w:val="32"/>
      <w:szCs w:val="32"/>
      <w:lang w:val="en-US" w:eastAsia="zh-CN" w:bidi="ar-SA"/>
    </w:rPr>
  </w:style>
  <w:style w:type="character" w:customStyle="1" w:styleId="Char8">
    <w:name w:val="称呼 Char"/>
    <w:link w:val="afc"/>
    <w:qFormat/>
    <w:rsid w:val="004B42F1"/>
    <w:rPr>
      <w:kern w:val="2"/>
      <w:sz w:val="21"/>
      <w:szCs w:val="24"/>
    </w:rPr>
  </w:style>
  <w:style w:type="character" w:customStyle="1" w:styleId="big11">
    <w:name w:val="big11"/>
    <w:uiPriority w:val="99"/>
    <w:rsid w:val="004B42F1"/>
    <w:rPr>
      <w:rFonts w:ascii="宋体" w:eastAsia="宋体" w:hAnsi="宋体" w:cs="Times New Roman"/>
      <w:color w:val="6600CC"/>
      <w:sz w:val="21"/>
      <w:szCs w:val="21"/>
    </w:rPr>
  </w:style>
  <w:style w:type="character" w:customStyle="1" w:styleId="Char9">
    <w:name w:val="批注文字 Char"/>
    <w:link w:val="afd"/>
    <w:uiPriority w:val="99"/>
    <w:qFormat/>
    <w:locked/>
    <w:rsid w:val="004B42F1"/>
    <w:rPr>
      <w:rFonts w:eastAsia="仿宋_GB2312"/>
      <w:kern w:val="2"/>
      <w:sz w:val="32"/>
    </w:rPr>
  </w:style>
  <w:style w:type="character" w:customStyle="1" w:styleId="Chara">
    <w:name w:val="脚注文本 Char"/>
    <w:link w:val="afe"/>
    <w:uiPriority w:val="99"/>
    <w:semiHidden/>
    <w:rsid w:val="004B42F1"/>
    <w:rPr>
      <w:rFonts w:ascii="Calibri" w:hAnsi="Calibri"/>
      <w:kern w:val="2"/>
      <w:sz w:val="18"/>
      <w:szCs w:val="18"/>
    </w:rPr>
  </w:style>
  <w:style w:type="character" w:customStyle="1" w:styleId="Charb">
    <w:name w:val="正文文本缩进 Char"/>
    <w:link w:val="aff"/>
    <w:uiPriority w:val="99"/>
    <w:qFormat/>
    <w:rsid w:val="004B42F1"/>
    <w:rPr>
      <w:kern w:val="2"/>
      <w:sz w:val="24"/>
      <w:szCs w:val="24"/>
    </w:rPr>
  </w:style>
  <w:style w:type="character" w:customStyle="1" w:styleId="DocumentMapChar1">
    <w:name w:val="Document Map Char1"/>
    <w:uiPriority w:val="99"/>
    <w:semiHidden/>
    <w:rsid w:val="004B42F1"/>
    <w:rPr>
      <w:rFonts w:ascii="Times New Roman" w:hAnsi="Times New Roman"/>
      <w:sz w:val="16"/>
      <w:szCs w:val="0"/>
    </w:rPr>
  </w:style>
  <w:style w:type="character" w:customStyle="1" w:styleId="40">
    <w:name w:val="标题 4 字符"/>
    <w:uiPriority w:val="9"/>
    <w:semiHidden/>
    <w:rsid w:val="004B42F1"/>
    <w:rPr>
      <w:rFonts w:ascii="等线 Light" w:eastAsia="等线 Light" w:hAnsi="等线 Light" w:cs="Times New Roman"/>
      <w:b/>
      <w:bCs/>
      <w:sz w:val="28"/>
      <w:szCs w:val="28"/>
    </w:rPr>
  </w:style>
  <w:style w:type="character" w:customStyle="1" w:styleId="aff0">
    <w:name w:val="正文文本缩进 字符"/>
    <w:uiPriority w:val="99"/>
    <w:semiHidden/>
    <w:rsid w:val="004B42F1"/>
    <w:rPr>
      <w:rFonts w:ascii="Times New Roman" w:eastAsia="仿宋_GB2312" w:hAnsi="Times New Roman" w:cs="Times New Roman"/>
      <w:sz w:val="32"/>
      <w:szCs w:val="20"/>
    </w:rPr>
  </w:style>
  <w:style w:type="character" w:customStyle="1" w:styleId="70">
    <w:name w:val="标题 7 字符"/>
    <w:uiPriority w:val="9"/>
    <w:semiHidden/>
    <w:rsid w:val="004B42F1"/>
    <w:rPr>
      <w:rFonts w:ascii="Times New Roman" w:eastAsia="仿宋_GB2312" w:hAnsi="Times New Roman" w:cs="Times New Roman"/>
      <w:b/>
      <w:bCs/>
      <w:sz w:val="24"/>
      <w:szCs w:val="24"/>
    </w:rPr>
  </w:style>
  <w:style w:type="character" w:customStyle="1" w:styleId="aff1">
    <w:name w:val="称呼 字符"/>
    <w:uiPriority w:val="99"/>
    <w:semiHidden/>
    <w:rsid w:val="004B42F1"/>
    <w:rPr>
      <w:rFonts w:ascii="Times New Roman" w:eastAsia="仿宋_GB2312" w:hAnsi="Times New Roman" w:cs="Times New Roman"/>
      <w:sz w:val="32"/>
      <w:szCs w:val="20"/>
    </w:rPr>
  </w:style>
  <w:style w:type="character" w:customStyle="1" w:styleId="Charc">
    <w:name w:val="无间隔 Char"/>
    <w:link w:val="11"/>
    <w:uiPriority w:val="1"/>
    <w:rsid w:val="004B42F1"/>
    <w:rPr>
      <w:rFonts w:ascii="Calibri" w:hAnsi="Calibri"/>
      <w:kern w:val="2"/>
      <w:sz w:val="21"/>
      <w:szCs w:val="22"/>
    </w:rPr>
  </w:style>
  <w:style w:type="character" w:customStyle="1" w:styleId="Char1CharChar">
    <w:name w:val="Char1 Char Char"/>
    <w:uiPriority w:val="99"/>
    <w:rsid w:val="004B42F1"/>
    <w:rPr>
      <w:rFonts w:ascii="宋体" w:eastAsia="宋体" w:hAnsi="Courier New"/>
      <w:spacing w:val="2"/>
      <w:kern w:val="2"/>
      <w:sz w:val="21"/>
      <w:lang w:val="en-US" w:eastAsia="zh-CN"/>
    </w:rPr>
  </w:style>
  <w:style w:type="character" w:customStyle="1" w:styleId="CharChar7">
    <w:name w:val="Char Char7"/>
    <w:uiPriority w:val="99"/>
    <w:rsid w:val="004B42F1"/>
    <w:rPr>
      <w:rFonts w:ascii="Courier" w:eastAsia="Times New Roman" w:hAnsi="Courier"/>
      <w:sz w:val="24"/>
    </w:rPr>
  </w:style>
  <w:style w:type="paragraph" w:styleId="aff2">
    <w:name w:val="Normal (Web)"/>
    <w:basedOn w:val="a2"/>
    <w:uiPriority w:val="99"/>
    <w:rsid w:val="004B42F1"/>
    <w:pPr>
      <w:widowControl/>
      <w:spacing w:before="100" w:beforeAutospacing="1" w:after="100" w:afterAutospacing="1"/>
      <w:jc w:val="left"/>
    </w:pPr>
    <w:rPr>
      <w:rFonts w:ascii="宋体" w:eastAsia="宋体" w:hAnsi="宋体" w:cs="宋体"/>
      <w:kern w:val="0"/>
      <w:sz w:val="24"/>
      <w:szCs w:val="24"/>
    </w:rPr>
  </w:style>
  <w:style w:type="paragraph" w:styleId="afe">
    <w:name w:val="footnote text"/>
    <w:basedOn w:val="a2"/>
    <w:link w:val="Chara"/>
    <w:uiPriority w:val="99"/>
    <w:semiHidden/>
    <w:rsid w:val="004B42F1"/>
    <w:pPr>
      <w:snapToGrid w:val="0"/>
      <w:jc w:val="left"/>
    </w:pPr>
    <w:rPr>
      <w:rFonts w:ascii="Calibri" w:eastAsia="宋体" w:hAnsi="Calibri"/>
      <w:sz w:val="18"/>
      <w:szCs w:val="18"/>
    </w:rPr>
  </w:style>
  <w:style w:type="paragraph" w:styleId="afa">
    <w:name w:val="annotation subject"/>
    <w:basedOn w:val="afd"/>
    <w:next w:val="afd"/>
    <w:link w:val="Char7"/>
    <w:uiPriority w:val="99"/>
    <w:qFormat/>
    <w:rsid w:val="004B42F1"/>
    <w:rPr>
      <w:b/>
      <w:bCs/>
    </w:rPr>
  </w:style>
  <w:style w:type="paragraph" w:styleId="afd">
    <w:name w:val="annotation text"/>
    <w:basedOn w:val="a2"/>
    <w:link w:val="Char9"/>
    <w:uiPriority w:val="99"/>
    <w:rsid w:val="004B42F1"/>
    <w:pPr>
      <w:jc w:val="left"/>
    </w:pPr>
  </w:style>
  <w:style w:type="paragraph" w:styleId="71">
    <w:name w:val="toc 7"/>
    <w:basedOn w:val="a2"/>
    <w:next w:val="a2"/>
    <w:uiPriority w:val="99"/>
    <w:unhideWhenUsed/>
    <w:qFormat/>
    <w:rsid w:val="004B42F1"/>
    <w:pPr>
      <w:ind w:left="1920"/>
      <w:jc w:val="left"/>
    </w:pPr>
    <w:rPr>
      <w:rFonts w:ascii="Calibri" w:hAnsi="Calibri"/>
      <w:sz w:val="18"/>
      <w:szCs w:val="18"/>
    </w:rPr>
  </w:style>
  <w:style w:type="paragraph" w:styleId="aff3">
    <w:name w:val="Normal Indent"/>
    <w:basedOn w:val="a2"/>
    <w:uiPriority w:val="99"/>
    <w:qFormat/>
    <w:rsid w:val="004B42F1"/>
    <w:pPr>
      <w:ind w:firstLineChars="200" w:firstLine="420"/>
    </w:pPr>
    <w:rPr>
      <w:rFonts w:ascii="宋体" w:eastAsia="宋体" w:hAnsi="宋体"/>
      <w:sz w:val="21"/>
      <w:szCs w:val="24"/>
    </w:rPr>
  </w:style>
  <w:style w:type="paragraph" w:styleId="aff4">
    <w:name w:val="caption"/>
    <w:basedOn w:val="a2"/>
    <w:next w:val="a2"/>
    <w:uiPriority w:val="99"/>
    <w:qFormat/>
    <w:rsid w:val="004B42F1"/>
    <w:rPr>
      <w:rFonts w:ascii="Calibri Light" w:eastAsia="黑体" w:hAnsi="Calibri Light"/>
      <w:sz w:val="20"/>
    </w:rPr>
  </w:style>
  <w:style w:type="paragraph" w:styleId="af9">
    <w:name w:val="Document Map"/>
    <w:basedOn w:val="a2"/>
    <w:link w:val="Char6"/>
    <w:uiPriority w:val="99"/>
    <w:qFormat/>
    <w:rsid w:val="004B42F1"/>
    <w:rPr>
      <w:rFonts w:ascii="宋体"/>
      <w:sz w:val="18"/>
      <w:szCs w:val="18"/>
    </w:rPr>
  </w:style>
  <w:style w:type="paragraph" w:styleId="aff">
    <w:name w:val="Body Text Indent"/>
    <w:basedOn w:val="a2"/>
    <w:link w:val="Charb"/>
    <w:uiPriority w:val="99"/>
    <w:rsid w:val="004B42F1"/>
    <w:pPr>
      <w:ind w:firstLine="480"/>
    </w:pPr>
    <w:rPr>
      <w:rFonts w:eastAsia="宋体"/>
      <w:sz w:val="24"/>
      <w:szCs w:val="24"/>
    </w:rPr>
  </w:style>
  <w:style w:type="paragraph" w:styleId="afc">
    <w:name w:val="Salutation"/>
    <w:basedOn w:val="a2"/>
    <w:next w:val="a2"/>
    <w:link w:val="Char8"/>
    <w:qFormat/>
    <w:rsid w:val="004B42F1"/>
    <w:rPr>
      <w:rFonts w:eastAsia="宋体"/>
      <w:sz w:val="21"/>
      <w:szCs w:val="24"/>
    </w:rPr>
  </w:style>
  <w:style w:type="paragraph" w:styleId="af3">
    <w:name w:val="Body Text"/>
    <w:basedOn w:val="a2"/>
    <w:link w:val="Char2"/>
    <w:uiPriority w:val="99"/>
    <w:semiHidden/>
    <w:rsid w:val="004B42F1"/>
    <w:pPr>
      <w:spacing w:after="120"/>
    </w:pPr>
    <w:rPr>
      <w:rFonts w:ascii="Calibri" w:eastAsia="宋体" w:hAnsi="Calibri"/>
      <w:sz w:val="21"/>
      <w:szCs w:val="22"/>
    </w:rPr>
  </w:style>
  <w:style w:type="paragraph" w:styleId="51">
    <w:name w:val="toc 5"/>
    <w:basedOn w:val="a2"/>
    <w:next w:val="a2"/>
    <w:uiPriority w:val="99"/>
    <w:unhideWhenUsed/>
    <w:qFormat/>
    <w:rsid w:val="004B42F1"/>
    <w:pPr>
      <w:ind w:left="1280"/>
      <w:jc w:val="left"/>
    </w:pPr>
    <w:rPr>
      <w:rFonts w:ascii="Calibri" w:hAnsi="Calibri"/>
      <w:sz w:val="18"/>
      <w:szCs w:val="18"/>
    </w:rPr>
  </w:style>
  <w:style w:type="paragraph" w:styleId="af7">
    <w:name w:val="Balloon Text"/>
    <w:basedOn w:val="a2"/>
    <w:link w:val="Char4"/>
    <w:uiPriority w:val="99"/>
    <w:qFormat/>
    <w:rsid w:val="004B42F1"/>
    <w:rPr>
      <w:sz w:val="18"/>
      <w:szCs w:val="18"/>
    </w:rPr>
  </w:style>
  <w:style w:type="paragraph" w:styleId="af">
    <w:name w:val="Date"/>
    <w:basedOn w:val="a2"/>
    <w:next w:val="a2"/>
    <w:link w:val="Char"/>
    <w:uiPriority w:val="99"/>
    <w:rsid w:val="004B42F1"/>
    <w:pPr>
      <w:ind w:leftChars="2500" w:left="100"/>
    </w:pPr>
    <w:rPr>
      <w:rFonts w:eastAsia="宋体"/>
      <w:sz w:val="21"/>
      <w:szCs w:val="24"/>
    </w:rPr>
  </w:style>
  <w:style w:type="paragraph" w:styleId="8">
    <w:name w:val="toc 8"/>
    <w:basedOn w:val="a2"/>
    <w:next w:val="a2"/>
    <w:uiPriority w:val="99"/>
    <w:unhideWhenUsed/>
    <w:qFormat/>
    <w:rsid w:val="004B42F1"/>
    <w:pPr>
      <w:ind w:left="2240"/>
      <w:jc w:val="left"/>
    </w:pPr>
    <w:rPr>
      <w:rFonts w:ascii="Calibri" w:hAnsi="Calibri"/>
      <w:sz w:val="18"/>
      <w:szCs w:val="18"/>
    </w:rPr>
  </w:style>
  <w:style w:type="paragraph" w:styleId="31">
    <w:name w:val="toc 3"/>
    <w:basedOn w:val="a2"/>
    <w:next w:val="a2"/>
    <w:uiPriority w:val="99"/>
    <w:qFormat/>
    <w:rsid w:val="004B42F1"/>
    <w:pPr>
      <w:ind w:left="640"/>
      <w:jc w:val="left"/>
    </w:pPr>
    <w:rPr>
      <w:rFonts w:ascii="Calibri" w:hAnsi="Calibri"/>
      <w:i/>
      <w:iCs/>
      <w:sz w:val="20"/>
    </w:rPr>
  </w:style>
  <w:style w:type="paragraph" w:styleId="af8">
    <w:name w:val="Plain Text"/>
    <w:basedOn w:val="a2"/>
    <w:link w:val="Char5"/>
    <w:uiPriority w:val="99"/>
    <w:rsid w:val="004B42F1"/>
    <w:rPr>
      <w:rFonts w:ascii="宋体" w:eastAsia="宋体" w:hAnsi="Courier New"/>
    </w:rPr>
  </w:style>
  <w:style w:type="paragraph" w:styleId="af1">
    <w:name w:val="footer"/>
    <w:basedOn w:val="a2"/>
    <w:link w:val="Char0"/>
    <w:uiPriority w:val="99"/>
    <w:qFormat/>
    <w:rsid w:val="004B42F1"/>
    <w:pPr>
      <w:tabs>
        <w:tab w:val="center" w:pos="4153"/>
        <w:tab w:val="right" w:pos="8306"/>
      </w:tabs>
      <w:snapToGrid w:val="0"/>
      <w:jc w:val="left"/>
    </w:pPr>
    <w:rPr>
      <w:sz w:val="18"/>
      <w:szCs w:val="18"/>
    </w:rPr>
  </w:style>
  <w:style w:type="paragraph" w:styleId="9">
    <w:name w:val="toc 9"/>
    <w:basedOn w:val="a2"/>
    <w:next w:val="a2"/>
    <w:uiPriority w:val="99"/>
    <w:unhideWhenUsed/>
    <w:rsid w:val="004B42F1"/>
    <w:pPr>
      <w:ind w:left="2560"/>
      <w:jc w:val="left"/>
    </w:pPr>
    <w:rPr>
      <w:rFonts w:ascii="Calibri" w:hAnsi="Calibri"/>
      <w:sz w:val="18"/>
      <w:szCs w:val="18"/>
    </w:rPr>
  </w:style>
  <w:style w:type="paragraph" w:styleId="61">
    <w:name w:val="toc 6"/>
    <w:basedOn w:val="a2"/>
    <w:next w:val="a2"/>
    <w:uiPriority w:val="99"/>
    <w:unhideWhenUsed/>
    <w:rsid w:val="004B42F1"/>
    <w:pPr>
      <w:ind w:left="1600"/>
      <w:jc w:val="left"/>
    </w:pPr>
    <w:rPr>
      <w:rFonts w:ascii="Calibri" w:hAnsi="Calibri"/>
      <w:sz w:val="18"/>
      <w:szCs w:val="18"/>
    </w:rPr>
  </w:style>
  <w:style w:type="paragraph" w:styleId="af6">
    <w:name w:val="header"/>
    <w:basedOn w:val="a2"/>
    <w:link w:val="Char3"/>
    <w:uiPriority w:val="99"/>
    <w:qFormat/>
    <w:rsid w:val="004B42F1"/>
    <w:pPr>
      <w:pBdr>
        <w:bottom w:val="single" w:sz="6" w:space="1" w:color="auto"/>
      </w:pBdr>
      <w:tabs>
        <w:tab w:val="center" w:pos="4153"/>
        <w:tab w:val="right" w:pos="8306"/>
      </w:tabs>
      <w:snapToGrid w:val="0"/>
      <w:jc w:val="center"/>
    </w:pPr>
    <w:rPr>
      <w:sz w:val="18"/>
      <w:szCs w:val="18"/>
    </w:rPr>
  </w:style>
  <w:style w:type="paragraph" w:styleId="12">
    <w:name w:val="toc 1"/>
    <w:basedOn w:val="a2"/>
    <w:next w:val="a2"/>
    <w:uiPriority w:val="39"/>
    <w:unhideWhenUsed/>
    <w:rsid w:val="004B42F1"/>
    <w:pPr>
      <w:spacing w:before="120" w:after="120"/>
      <w:jc w:val="left"/>
    </w:pPr>
    <w:rPr>
      <w:rFonts w:ascii="Calibri" w:hAnsi="Calibri"/>
      <w:b/>
      <w:bCs/>
      <w:caps/>
      <w:sz w:val="20"/>
    </w:rPr>
  </w:style>
  <w:style w:type="paragraph" w:styleId="21">
    <w:name w:val="toc 2"/>
    <w:basedOn w:val="a2"/>
    <w:next w:val="a2"/>
    <w:uiPriority w:val="99"/>
    <w:qFormat/>
    <w:rsid w:val="004B42F1"/>
    <w:pPr>
      <w:ind w:left="320"/>
      <w:jc w:val="left"/>
    </w:pPr>
    <w:rPr>
      <w:rFonts w:ascii="Calibri" w:hAnsi="Calibri"/>
      <w:smallCaps/>
      <w:sz w:val="20"/>
    </w:rPr>
  </w:style>
  <w:style w:type="paragraph" w:styleId="41">
    <w:name w:val="toc 4"/>
    <w:basedOn w:val="a2"/>
    <w:next w:val="a2"/>
    <w:uiPriority w:val="99"/>
    <w:unhideWhenUsed/>
    <w:qFormat/>
    <w:rsid w:val="004B42F1"/>
    <w:pPr>
      <w:ind w:left="960"/>
      <w:jc w:val="left"/>
    </w:pPr>
    <w:rPr>
      <w:rFonts w:ascii="Calibri" w:hAnsi="Calibri"/>
      <w:sz w:val="18"/>
      <w:szCs w:val="18"/>
    </w:rPr>
  </w:style>
  <w:style w:type="paragraph" w:customStyle="1" w:styleId="xl70">
    <w:name w:val="xl70"/>
    <w:basedOn w:val="a2"/>
    <w:uiPriority w:val="99"/>
    <w:rsid w:val="004B42F1"/>
    <w:pPr>
      <w:widowControl/>
      <w:pBdr>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CharChar2CharCharCharCharCharCharCharCharChar1CharCharChar1">
    <w:name w:val="Char Char2 Char Char Char Char Char Char Char Char Char1 Char Char Char1"/>
    <w:basedOn w:val="a2"/>
    <w:qFormat/>
    <w:rsid w:val="004B42F1"/>
    <w:pPr>
      <w:widowControl/>
      <w:spacing w:after="160" w:line="240" w:lineRule="exact"/>
      <w:jc w:val="left"/>
    </w:pPr>
    <w:rPr>
      <w:rFonts w:eastAsia="宋体"/>
      <w:sz w:val="21"/>
    </w:rPr>
  </w:style>
  <w:style w:type="paragraph" w:customStyle="1" w:styleId="aff5">
    <w:name w:val="正文+六号"/>
    <w:basedOn w:val="a2"/>
    <w:uiPriority w:val="99"/>
    <w:rsid w:val="004B42F1"/>
    <w:pPr>
      <w:ind w:firstLineChars="200" w:firstLine="382"/>
    </w:pPr>
    <w:rPr>
      <w:rFonts w:ascii="宋体" w:eastAsia="宋体"/>
      <w:spacing w:val="2"/>
      <w:sz w:val="15"/>
      <w:szCs w:val="24"/>
    </w:rPr>
  </w:style>
  <w:style w:type="paragraph" w:customStyle="1" w:styleId="CharChar2CharCharCharCharCharCharCharCharChar">
    <w:name w:val="Char Char2 Char Char Char Char Char Char Char Char Char"/>
    <w:basedOn w:val="a2"/>
    <w:qFormat/>
    <w:rsid w:val="004B42F1"/>
    <w:pPr>
      <w:widowControl/>
      <w:spacing w:after="160" w:line="240" w:lineRule="exact"/>
      <w:jc w:val="left"/>
    </w:pPr>
    <w:rPr>
      <w:rFonts w:eastAsia="宋体"/>
      <w:sz w:val="21"/>
    </w:rPr>
  </w:style>
  <w:style w:type="paragraph" w:customStyle="1" w:styleId="13">
    <w:name w:val="正文1"/>
    <w:basedOn w:val="a2"/>
    <w:uiPriority w:val="99"/>
    <w:rsid w:val="004B42F1"/>
    <w:pPr>
      <w:widowControl/>
      <w:spacing w:before="100" w:beforeAutospacing="1" w:after="100" w:afterAutospacing="1" w:line="375" w:lineRule="atLeast"/>
      <w:jc w:val="left"/>
    </w:pPr>
    <w:rPr>
      <w:rFonts w:ascii="??" w:eastAsia="宋体" w:hAnsi="??" w:cs="宋体"/>
      <w:kern w:val="0"/>
      <w:sz w:val="18"/>
      <w:szCs w:val="18"/>
    </w:rPr>
  </w:style>
  <w:style w:type="paragraph" w:customStyle="1" w:styleId="aff6">
    <w:name w:val="指南三级标题"/>
    <w:basedOn w:val="2"/>
    <w:next w:val="aff7"/>
    <w:uiPriority w:val="99"/>
    <w:rsid w:val="004B42F1"/>
    <w:pPr>
      <w:spacing w:line="240" w:lineRule="auto"/>
    </w:pPr>
    <w:rPr>
      <w:rFonts w:eastAsia="宋体"/>
      <w:sz w:val="24"/>
    </w:rPr>
  </w:style>
  <w:style w:type="paragraph" w:customStyle="1" w:styleId="CharCharCharCharChar">
    <w:name w:val="Char Char Char Char Char"/>
    <w:basedOn w:val="a2"/>
    <w:qFormat/>
    <w:rsid w:val="004B42F1"/>
    <w:pPr>
      <w:widowControl/>
      <w:spacing w:after="160" w:line="240" w:lineRule="exact"/>
      <w:jc w:val="left"/>
    </w:pPr>
    <w:rPr>
      <w:rFonts w:eastAsia="宋体"/>
      <w:sz w:val="21"/>
    </w:rPr>
  </w:style>
  <w:style w:type="paragraph" w:customStyle="1" w:styleId="CharCharCharChar1">
    <w:name w:val="Char Char Char Char1"/>
    <w:basedOn w:val="a2"/>
    <w:qFormat/>
    <w:rsid w:val="004B42F1"/>
    <w:pPr>
      <w:widowControl/>
      <w:spacing w:after="160" w:line="240" w:lineRule="exact"/>
      <w:jc w:val="left"/>
    </w:pPr>
    <w:rPr>
      <w:rFonts w:eastAsia="宋体"/>
      <w:sz w:val="21"/>
    </w:rPr>
  </w:style>
  <w:style w:type="paragraph" w:customStyle="1" w:styleId="ziblue">
    <w:name w:val="ziblue"/>
    <w:basedOn w:val="a2"/>
    <w:uiPriority w:val="99"/>
    <w:qFormat/>
    <w:rsid w:val="004B42F1"/>
    <w:pPr>
      <w:widowControl/>
      <w:spacing w:before="100" w:beforeAutospacing="1" w:after="100" w:afterAutospacing="1"/>
      <w:jc w:val="left"/>
    </w:pPr>
    <w:rPr>
      <w:rFonts w:ascii="宋体" w:eastAsia="宋体" w:hAnsi="宋体" w:cs="宋体"/>
      <w:color w:val="330099"/>
      <w:kern w:val="0"/>
      <w:sz w:val="22"/>
      <w:szCs w:val="22"/>
    </w:rPr>
  </w:style>
  <w:style w:type="paragraph" w:customStyle="1" w:styleId="CharChar2CharCharCharCharCharCharCharCharChar1">
    <w:name w:val="Char Char2 Char Char Char Char Char Char Char Char Char1"/>
    <w:basedOn w:val="a2"/>
    <w:qFormat/>
    <w:rsid w:val="004B42F1"/>
    <w:pPr>
      <w:widowControl/>
      <w:spacing w:after="160" w:line="240" w:lineRule="exact"/>
      <w:jc w:val="left"/>
    </w:pPr>
    <w:rPr>
      <w:rFonts w:eastAsia="宋体"/>
      <w:sz w:val="21"/>
    </w:rPr>
  </w:style>
  <w:style w:type="paragraph" w:customStyle="1" w:styleId="CharChar2CharCharCharCharCharCharCharCharChar1CharCharChar">
    <w:name w:val="Char Char2 Char Char Char Char Char Char Char Char Char1 Char Char Char"/>
    <w:basedOn w:val="a2"/>
    <w:qFormat/>
    <w:rsid w:val="004B42F1"/>
    <w:pPr>
      <w:widowControl/>
      <w:spacing w:after="160" w:line="240" w:lineRule="exact"/>
      <w:jc w:val="left"/>
    </w:pPr>
    <w:rPr>
      <w:rFonts w:eastAsia="宋体"/>
      <w:sz w:val="21"/>
    </w:rPr>
  </w:style>
  <w:style w:type="paragraph" w:customStyle="1" w:styleId="zix">
    <w:name w:val="zix"/>
    <w:basedOn w:val="a2"/>
    <w:uiPriority w:val="99"/>
    <w:qFormat/>
    <w:rsid w:val="004B42F1"/>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CharCharCharCharChar1">
    <w:name w:val="Char Char Char Char Char1"/>
    <w:basedOn w:val="a2"/>
    <w:rsid w:val="004B42F1"/>
    <w:pPr>
      <w:widowControl/>
      <w:spacing w:after="160" w:line="240" w:lineRule="exact"/>
      <w:jc w:val="left"/>
    </w:pPr>
    <w:rPr>
      <w:rFonts w:eastAsia="宋体"/>
      <w:sz w:val="21"/>
    </w:rPr>
  </w:style>
  <w:style w:type="paragraph" w:customStyle="1" w:styleId="CharChar2CharCharCharCharCharCharCharCharChar1CharCharCharCharCharCharCharCharChar1">
    <w:name w:val="Char Char2 Char Char Char Char Char Char Char Char Char1 Char Char Char Char Char Char Char Char Char1"/>
    <w:basedOn w:val="a2"/>
    <w:qFormat/>
    <w:rsid w:val="004B42F1"/>
    <w:pPr>
      <w:widowControl/>
      <w:spacing w:after="160" w:line="240" w:lineRule="exact"/>
      <w:jc w:val="left"/>
    </w:pPr>
    <w:rPr>
      <w:rFonts w:eastAsia="宋体"/>
      <w:sz w:val="21"/>
    </w:rPr>
  </w:style>
  <w:style w:type="paragraph" w:customStyle="1" w:styleId="14">
    <w:name w:val="列出段落1"/>
    <w:basedOn w:val="a2"/>
    <w:uiPriority w:val="99"/>
    <w:rsid w:val="004B42F1"/>
    <w:pPr>
      <w:ind w:firstLineChars="200" w:firstLine="420"/>
    </w:pPr>
    <w:rPr>
      <w:rFonts w:ascii="Calibri" w:eastAsia="宋体" w:hAnsi="Calibri"/>
      <w:sz w:val="21"/>
      <w:szCs w:val="22"/>
    </w:rPr>
  </w:style>
  <w:style w:type="paragraph" w:customStyle="1" w:styleId="15">
    <w:name w:val="样式1"/>
    <w:basedOn w:val="af6"/>
    <w:rsid w:val="004B42F1"/>
    <w:pPr>
      <w:pBdr>
        <w:bottom w:val="none" w:sz="0" w:space="0" w:color="auto"/>
      </w:pBdr>
    </w:pPr>
  </w:style>
  <w:style w:type="paragraph" w:customStyle="1" w:styleId="22">
    <w:name w:val="列出段落2"/>
    <w:basedOn w:val="a2"/>
    <w:uiPriority w:val="34"/>
    <w:qFormat/>
    <w:rsid w:val="004B42F1"/>
    <w:pPr>
      <w:ind w:firstLineChars="200" w:firstLine="420"/>
    </w:pPr>
  </w:style>
  <w:style w:type="paragraph" w:customStyle="1" w:styleId="xl67">
    <w:name w:val="xl67"/>
    <w:basedOn w:val="a2"/>
    <w:uiPriority w:val="99"/>
    <w:rsid w:val="004B42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16">
    <w:name w:val="修订1"/>
    <w:uiPriority w:val="99"/>
    <w:qFormat/>
    <w:rsid w:val="004B42F1"/>
    <w:rPr>
      <w:rFonts w:eastAsia="仿宋_GB2312"/>
      <w:kern w:val="2"/>
      <w:sz w:val="32"/>
    </w:rPr>
  </w:style>
  <w:style w:type="paragraph" w:customStyle="1" w:styleId="CharCharCharChar">
    <w:name w:val="Char Char Char Char"/>
    <w:basedOn w:val="a2"/>
    <w:qFormat/>
    <w:rsid w:val="004B42F1"/>
    <w:pPr>
      <w:widowControl/>
      <w:spacing w:after="160" w:line="240" w:lineRule="exact"/>
      <w:jc w:val="left"/>
    </w:pPr>
    <w:rPr>
      <w:rFonts w:eastAsia="宋体"/>
      <w:sz w:val="21"/>
    </w:rPr>
  </w:style>
  <w:style w:type="paragraph" w:customStyle="1" w:styleId="zi">
    <w:name w:val="zi"/>
    <w:basedOn w:val="a2"/>
    <w:uiPriority w:val="99"/>
    <w:qFormat/>
    <w:rsid w:val="004B42F1"/>
    <w:pPr>
      <w:widowControl/>
      <w:spacing w:before="100" w:beforeAutospacing="1" w:after="100" w:afterAutospacing="1" w:line="384" w:lineRule="auto"/>
      <w:jc w:val="left"/>
    </w:pPr>
    <w:rPr>
      <w:rFonts w:ascii="宋体" w:eastAsia="宋体" w:hAnsi="宋体" w:cs="宋体"/>
      <w:color w:val="666666"/>
      <w:kern w:val="0"/>
      <w:sz w:val="20"/>
    </w:rPr>
  </w:style>
  <w:style w:type="paragraph" w:customStyle="1" w:styleId="font6">
    <w:name w:val="font6"/>
    <w:basedOn w:val="a2"/>
    <w:uiPriority w:val="99"/>
    <w:rsid w:val="004B42F1"/>
    <w:pPr>
      <w:widowControl/>
      <w:spacing w:before="100" w:beforeAutospacing="1" w:after="100" w:afterAutospacing="1"/>
      <w:jc w:val="left"/>
    </w:pPr>
    <w:rPr>
      <w:rFonts w:ascii="宋体" w:eastAsia="宋体" w:hAnsi="宋体" w:cs="宋体"/>
      <w:color w:val="000000"/>
      <w:kern w:val="0"/>
      <w:sz w:val="21"/>
      <w:szCs w:val="21"/>
    </w:rPr>
  </w:style>
  <w:style w:type="paragraph" w:customStyle="1" w:styleId="CharChar2CharCharCharCharCharCharCharCharChar1CharCharCharCharCharCharCharCharChar">
    <w:name w:val="Char Char2 Char Char Char Char Char Char Char Char Char1 Char Char Char Char Char Char Char Char Char"/>
    <w:basedOn w:val="a2"/>
    <w:qFormat/>
    <w:rsid w:val="004B42F1"/>
    <w:pPr>
      <w:widowControl/>
      <w:spacing w:after="160" w:line="240" w:lineRule="exact"/>
      <w:jc w:val="left"/>
    </w:pPr>
    <w:rPr>
      <w:rFonts w:eastAsia="宋体"/>
      <w:sz w:val="21"/>
    </w:rPr>
  </w:style>
  <w:style w:type="paragraph" w:customStyle="1" w:styleId="xl66">
    <w:name w:val="xl66"/>
    <w:basedOn w:val="a2"/>
    <w:uiPriority w:val="99"/>
    <w:rsid w:val="004B42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1"/>
      <w:szCs w:val="21"/>
    </w:rPr>
  </w:style>
  <w:style w:type="paragraph" w:customStyle="1" w:styleId="CharChar2CharCharCharCharCharCharCharCharChar1CharCharCharCharCharCharChar">
    <w:name w:val="Char Char2 Char Char Char Char Char Char Char Char Char1 Char Char Char Char Char Char Char"/>
    <w:basedOn w:val="a2"/>
    <w:qFormat/>
    <w:rsid w:val="004B42F1"/>
    <w:pPr>
      <w:widowControl/>
      <w:spacing w:after="160" w:line="240" w:lineRule="exact"/>
      <w:jc w:val="left"/>
    </w:pPr>
    <w:rPr>
      <w:rFonts w:eastAsia="宋体"/>
      <w:sz w:val="21"/>
    </w:rPr>
  </w:style>
  <w:style w:type="paragraph" w:customStyle="1" w:styleId="DefaultChar">
    <w:name w:val="Default Char"/>
    <w:uiPriority w:val="99"/>
    <w:rsid w:val="004B42F1"/>
    <w:pPr>
      <w:widowControl w:val="0"/>
      <w:autoSpaceDE w:val="0"/>
      <w:autoSpaceDN w:val="0"/>
      <w:adjustRightInd w:val="0"/>
    </w:pPr>
    <w:rPr>
      <w:rFonts w:ascii="GCYOKZ+FranklinGothic-Book" w:eastAsia="GCYOKZ+FranklinGothic-Book"/>
      <w:color w:val="000000"/>
      <w:sz w:val="24"/>
      <w:szCs w:val="24"/>
    </w:rPr>
  </w:style>
  <w:style w:type="paragraph" w:customStyle="1" w:styleId="CharChar2CharCharCharCharCharCharCharCharChar1CharCharCharCharCharCharChar1">
    <w:name w:val="Char Char2 Char Char Char Char Char Char Char Char Char1 Char Char Char Char Char Char Char1"/>
    <w:basedOn w:val="a2"/>
    <w:rsid w:val="004B42F1"/>
    <w:pPr>
      <w:widowControl/>
      <w:spacing w:after="160" w:line="240" w:lineRule="exact"/>
      <w:jc w:val="left"/>
    </w:pPr>
    <w:rPr>
      <w:rFonts w:eastAsia="宋体"/>
      <w:sz w:val="21"/>
    </w:rPr>
  </w:style>
  <w:style w:type="paragraph" w:customStyle="1" w:styleId="xl68">
    <w:name w:val="xl68"/>
    <w:basedOn w:val="a2"/>
    <w:uiPriority w:val="99"/>
    <w:rsid w:val="004B42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宋体"/>
      <w:color w:val="000000"/>
      <w:kern w:val="0"/>
      <w:sz w:val="21"/>
      <w:szCs w:val="21"/>
    </w:rPr>
  </w:style>
  <w:style w:type="paragraph" w:customStyle="1" w:styleId="310">
    <w:name w:val="标题 310"/>
    <w:basedOn w:val="a2"/>
    <w:rsid w:val="004B42F1"/>
    <w:pPr>
      <w:widowControl/>
      <w:ind w:right="312"/>
      <w:jc w:val="left"/>
      <w:outlineLvl w:val="3"/>
    </w:pPr>
    <w:rPr>
      <w:rFonts w:ascii="宋体" w:eastAsia="宋体" w:hAnsi="宋体" w:cs="宋体"/>
      <w:color w:val="525051"/>
      <w:kern w:val="0"/>
      <w:sz w:val="26"/>
      <w:szCs w:val="26"/>
    </w:rPr>
  </w:style>
  <w:style w:type="paragraph" w:customStyle="1" w:styleId="aff8">
    <w:name w:val="指南二级标题"/>
    <w:basedOn w:val="1"/>
    <w:next w:val="af3"/>
    <w:uiPriority w:val="99"/>
    <w:rsid w:val="004B42F1"/>
    <w:pPr>
      <w:tabs>
        <w:tab w:val="left" w:pos="360"/>
        <w:tab w:val="left" w:pos="540"/>
        <w:tab w:val="left" w:pos="720"/>
      </w:tabs>
      <w:spacing w:before="240" w:after="120" w:line="360" w:lineRule="auto"/>
    </w:pPr>
    <w:rPr>
      <w:rFonts w:ascii="宋体" w:hAnsi="宋体"/>
      <w:sz w:val="28"/>
      <w:szCs w:val="24"/>
    </w:rPr>
  </w:style>
  <w:style w:type="paragraph" w:customStyle="1" w:styleId="aff9">
    <w:name w:val="样式"/>
    <w:uiPriority w:val="99"/>
    <w:qFormat/>
    <w:rsid w:val="004B42F1"/>
    <w:rPr>
      <w:rFonts w:ascii="Calibri" w:hAnsi="Calibri"/>
      <w:kern w:val="2"/>
      <w:sz w:val="21"/>
      <w:szCs w:val="22"/>
    </w:rPr>
  </w:style>
  <w:style w:type="paragraph" w:customStyle="1" w:styleId="123">
    <w:name w:val="表格123"/>
    <w:basedOn w:val="a2"/>
    <w:link w:val="123Char"/>
    <w:uiPriority w:val="99"/>
    <w:rsid w:val="004B42F1"/>
    <w:pPr>
      <w:widowControl/>
      <w:jc w:val="center"/>
    </w:pPr>
    <w:rPr>
      <w:rFonts w:ascii="宋体" w:eastAsia="宋体" w:hAnsi="宋体"/>
      <w:kern w:val="0"/>
      <w:sz w:val="21"/>
      <w:szCs w:val="24"/>
    </w:rPr>
  </w:style>
  <w:style w:type="paragraph" w:customStyle="1" w:styleId="p0">
    <w:name w:val="p0"/>
    <w:basedOn w:val="a2"/>
    <w:rsid w:val="004B42F1"/>
    <w:pPr>
      <w:widowControl/>
    </w:pPr>
    <w:rPr>
      <w:rFonts w:ascii="Calibri" w:eastAsia="宋体" w:hAnsi="Calibri" w:cs="宋体"/>
      <w:kern w:val="0"/>
      <w:sz w:val="21"/>
      <w:szCs w:val="21"/>
    </w:rPr>
  </w:style>
  <w:style w:type="paragraph" w:customStyle="1" w:styleId="font7">
    <w:name w:val="font7"/>
    <w:basedOn w:val="a2"/>
    <w:uiPriority w:val="99"/>
    <w:rsid w:val="004B42F1"/>
    <w:pPr>
      <w:widowControl/>
      <w:spacing w:before="100" w:beforeAutospacing="1" w:after="100" w:afterAutospacing="1"/>
      <w:jc w:val="left"/>
    </w:pPr>
    <w:rPr>
      <w:rFonts w:eastAsia="宋体"/>
      <w:color w:val="000000"/>
      <w:kern w:val="0"/>
      <w:sz w:val="21"/>
      <w:szCs w:val="21"/>
    </w:rPr>
  </w:style>
  <w:style w:type="paragraph" w:customStyle="1" w:styleId="a">
    <w:name w:val="列项——（一级）"/>
    <w:rsid w:val="004B42F1"/>
    <w:pPr>
      <w:widowControl w:val="0"/>
      <w:numPr>
        <w:numId w:val="1"/>
      </w:numPr>
      <w:jc w:val="both"/>
    </w:pPr>
    <w:rPr>
      <w:rFonts w:ascii="宋体"/>
      <w:sz w:val="21"/>
    </w:rPr>
  </w:style>
  <w:style w:type="paragraph" w:customStyle="1" w:styleId="CharCharCharCharCharCharChar">
    <w:name w:val="Char Char Char Char Char Char Char"/>
    <w:basedOn w:val="a2"/>
    <w:rsid w:val="004B42F1"/>
    <w:rPr>
      <w:rFonts w:eastAsia="宋体"/>
      <w:sz w:val="21"/>
      <w:szCs w:val="24"/>
    </w:rPr>
  </w:style>
  <w:style w:type="paragraph" w:customStyle="1" w:styleId="Default">
    <w:name w:val="Default"/>
    <w:uiPriority w:val="99"/>
    <w:rsid w:val="004B42F1"/>
    <w:pPr>
      <w:widowControl w:val="0"/>
      <w:autoSpaceDE w:val="0"/>
      <w:autoSpaceDN w:val="0"/>
      <w:adjustRightInd w:val="0"/>
    </w:pPr>
    <w:rPr>
      <w:rFonts w:ascii="宋体" w:cs="宋体"/>
      <w:color w:val="000000"/>
      <w:sz w:val="24"/>
      <w:szCs w:val="24"/>
    </w:rPr>
  </w:style>
  <w:style w:type="paragraph" w:customStyle="1" w:styleId="23">
    <w:name w:val="样式 正文（首行缩进两字） + 首行缩进:  2 字符"/>
    <w:basedOn w:val="aff3"/>
    <w:uiPriority w:val="99"/>
    <w:rsid w:val="004B42F1"/>
    <w:pPr>
      <w:adjustRightInd w:val="0"/>
      <w:snapToGrid w:val="0"/>
      <w:ind w:firstLine="200"/>
    </w:pPr>
    <w:rPr>
      <w:rFonts w:cs="宋体"/>
      <w:szCs w:val="20"/>
    </w:rPr>
  </w:style>
  <w:style w:type="paragraph" w:customStyle="1" w:styleId="xl69">
    <w:name w:val="xl69"/>
    <w:basedOn w:val="a2"/>
    <w:uiPriority w:val="99"/>
    <w:rsid w:val="004B42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Char10">
    <w:name w:val="指南正文 Char1"/>
    <w:basedOn w:val="a2"/>
    <w:link w:val="Char1Char"/>
    <w:uiPriority w:val="99"/>
    <w:rsid w:val="004B42F1"/>
    <w:pPr>
      <w:spacing w:line="360" w:lineRule="auto"/>
      <w:ind w:firstLineChars="200" w:firstLine="420"/>
    </w:pPr>
    <w:rPr>
      <w:rFonts w:ascii="宋体" w:eastAsia="宋体" w:hAnsi="宋体"/>
      <w:kern w:val="0"/>
      <w:sz w:val="21"/>
      <w:szCs w:val="21"/>
    </w:rPr>
  </w:style>
  <w:style w:type="paragraph" w:customStyle="1" w:styleId="aff7">
    <w:name w:val="指南正文"/>
    <w:basedOn w:val="a2"/>
    <w:uiPriority w:val="99"/>
    <w:rsid w:val="004B42F1"/>
    <w:pPr>
      <w:spacing w:line="360" w:lineRule="auto"/>
      <w:ind w:firstLineChars="200" w:firstLine="420"/>
    </w:pPr>
    <w:rPr>
      <w:rFonts w:ascii="宋体" w:eastAsia="宋体" w:hAnsi="宋体"/>
      <w:sz w:val="21"/>
      <w:szCs w:val="21"/>
    </w:rPr>
  </w:style>
  <w:style w:type="paragraph" w:customStyle="1" w:styleId="CharCharCharCharCharCharChar1">
    <w:name w:val="Char Char Char Char Char Char Char1"/>
    <w:basedOn w:val="a2"/>
    <w:rsid w:val="004B42F1"/>
    <w:rPr>
      <w:rFonts w:eastAsia="宋体"/>
      <w:sz w:val="21"/>
      <w:szCs w:val="24"/>
    </w:rPr>
  </w:style>
  <w:style w:type="paragraph" w:customStyle="1" w:styleId="af0">
    <w:name w:val="指南四级标题"/>
    <w:basedOn w:val="aff7"/>
    <w:next w:val="aff7"/>
    <w:link w:val="Char12"/>
    <w:uiPriority w:val="99"/>
    <w:rsid w:val="004B42F1"/>
    <w:pPr>
      <w:spacing w:before="260" w:after="260" w:line="240" w:lineRule="auto"/>
      <w:ind w:firstLineChars="0" w:firstLine="0"/>
    </w:pPr>
    <w:rPr>
      <w:b/>
      <w:kern w:val="0"/>
      <w:szCs w:val="20"/>
    </w:rPr>
  </w:style>
  <w:style w:type="paragraph" w:customStyle="1" w:styleId="Style144">
    <w:name w:val="_Style 144"/>
    <w:uiPriority w:val="99"/>
    <w:rsid w:val="004B42F1"/>
    <w:pPr>
      <w:widowControl w:val="0"/>
      <w:jc w:val="both"/>
    </w:pPr>
    <w:rPr>
      <w:rFonts w:eastAsia="仿宋_GB2312"/>
      <w:kern w:val="2"/>
      <w:sz w:val="32"/>
    </w:rPr>
  </w:style>
  <w:style w:type="paragraph" w:customStyle="1" w:styleId="affa">
    <w:name w:val="表格"/>
    <w:basedOn w:val="a2"/>
    <w:uiPriority w:val="99"/>
    <w:rsid w:val="004B42F1"/>
    <w:pPr>
      <w:jc w:val="center"/>
    </w:pPr>
    <w:rPr>
      <w:rFonts w:eastAsia="宋体"/>
      <w:spacing w:val="2"/>
      <w:sz w:val="15"/>
      <w:szCs w:val="24"/>
    </w:rPr>
  </w:style>
  <w:style w:type="paragraph" w:customStyle="1" w:styleId="TOC1">
    <w:name w:val="TOC 标题1"/>
    <w:basedOn w:val="1"/>
    <w:next w:val="a2"/>
    <w:uiPriority w:val="99"/>
    <w:qFormat/>
    <w:rsid w:val="004B42F1"/>
    <w:pPr>
      <w:widowControl/>
      <w:spacing w:before="480" w:after="0" w:line="276" w:lineRule="auto"/>
      <w:jc w:val="left"/>
      <w:outlineLvl w:val="9"/>
    </w:pPr>
    <w:rPr>
      <w:rFonts w:ascii="Cambria" w:hAnsi="Cambria"/>
      <w:color w:val="365F91"/>
      <w:kern w:val="0"/>
      <w:sz w:val="28"/>
      <w:szCs w:val="28"/>
    </w:rPr>
  </w:style>
  <w:style w:type="paragraph" w:customStyle="1" w:styleId="11">
    <w:name w:val="无间隔1"/>
    <w:link w:val="Charc"/>
    <w:uiPriority w:val="1"/>
    <w:qFormat/>
    <w:rsid w:val="004B42F1"/>
    <w:pPr>
      <w:widowControl w:val="0"/>
      <w:jc w:val="both"/>
    </w:pPr>
    <w:rPr>
      <w:rFonts w:ascii="Calibri" w:hAnsi="Calibri"/>
      <w:kern w:val="2"/>
      <w:sz w:val="21"/>
      <w:szCs w:val="22"/>
    </w:rPr>
  </w:style>
  <w:style w:type="paragraph" w:customStyle="1" w:styleId="main">
    <w:name w:val="main"/>
    <w:basedOn w:val="a2"/>
    <w:link w:val="mainChar"/>
    <w:uiPriority w:val="99"/>
    <w:rsid w:val="004B42F1"/>
    <w:pPr>
      <w:widowControl/>
      <w:spacing w:before="120" w:after="120"/>
      <w:jc w:val="left"/>
    </w:pPr>
    <w:rPr>
      <w:rFonts w:ascii="Candara" w:eastAsia="宋体" w:hAnsi="Candara"/>
      <w:kern w:val="0"/>
      <w:sz w:val="24"/>
      <w:lang w:val="en-GB"/>
    </w:rPr>
  </w:style>
  <w:style w:type="paragraph" w:customStyle="1" w:styleId="font5">
    <w:name w:val="font5"/>
    <w:basedOn w:val="a2"/>
    <w:uiPriority w:val="99"/>
    <w:rsid w:val="004B42F1"/>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2"/>
    <w:uiPriority w:val="99"/>
    <w:rsid w:val="004B42F1"/>
    <w:pPr>
      <w:widowControl/>
      <w:spacing w:before="100" w:beforeAutospacing="1" w:after="100" w:afterAutospacing="1"/>
      <w:jc w:val="center"/>
    </w:pPr>
    <w:rPr>
      <w:rFonts w:ascii="宋体" w:eastAsia="宋体" w:hAnsi="宋体" w:cs="宋体"/>
      <w:kern w:val="0"/>
      <w:sz w:val="24"/>
      <w:szCs w:val="24"/>
    </w:rPr>
  </w:style>
  <w:style w:type="paragraph" w:customStyle="1" w:styleId="affb">
    <w:name w:val="附录一级条标题"/>
    <w:basedOn w:val="a2"/>
    <w:next w:val="a2"/>
    <w:rsid w:val="004B42F1"/>
    <w:pPr>
      <w:widowControl/>
      <w:tabs>
        <w:tab w:val="left" w:pos="360"/>
        <w:tab w:val="left" w:pos="630"/>
      </w:tabs>
      <w:wordWrap w:val="0"/>
      <w:overflowPunct w:val="0"/>
      <w:autoSpaceDE w:val="0"/>
      <w:autoSpaceDN w:val="0"/>
      <w:spacing w:beforeLines="50" w:afterLines="50"/>
      <w:ind w:left="630" w:hanging="420"/>
      <w:textAlignment w:val="baseline"/>
      <w:outlineLvl w:val="2"/>
    </w:pPr>
    <w:rPr>
      <w:rFonts w:ascii="黑体" w:eastAsia="黑体"/>
      <w:kern w:val="21"/>
      <w:sz w:val="21"/>
    </w:rPr>
  </w:style>
  <w:style w:type="paragraph" w:customStyle="1" w:styleId="a0">
    <w:name w:val="列项●（二级）"/>
    <w:rsid w:val="004B42F1"/>
    <w:pPr>
      <w:numPr>
        <w:ilvl w:val="1"/>
        <w:numId w:val="1"/>
      </w:numPr>
      <w:tabs>
        <w:tab w:val="clear" w:pos="760"/>
        <w:tab w:val="left" w:pos="840"/>
      </w:tabs>
      <w:jc w:val="both"/>
    </w:pPr>
    <w:rPr>
      <w:rFonts w:ascii="宋体"/>
      <w:sz w:val="21"/>
    </w:rPr>
  </w:style>
  <w:style w:type="paragraph" w:customStyle="1" w:styleId="a1">
    <w:name w:val="列项◆（三级）"/>
    <w:basedOn w:val="a2"/>
    <w:rsid w:val="004B42F1"/>
    <w:pPr>
      <w:numPr>
        <w:ilvl w:val="2"/>
        <w:numId w:val="1"/>
      </w:numPr>
      <w:tabs>
        <w:tab w:val="left" w:pos="1678"/>
      </w:tabs>
    </w:pPr>
    <w:rPr>
      <w:rFonts w:ascii="宋体" w:eastAsia="宋体"/>
      <w:sz w:val="21"/>
      <w:szCs w:val="21"/>
    </w:rPr>
  </w:style>
  <w:style w:type="table" w:styleId="affc">
    <w:name w:val="Table Grid"/>
    <w:basedOn w:val="a4"/>
    <w:rsid w:val="004B42F1"/>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7">
    <w:name w:val="Table Simple 1"/>
    <w:basedOn w:val="a4"/>
    <w:rsid w:val="004B42F1"/>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迁安随访相关记录表样.dotx</Template>
  <TotalTime>83</TotalTime>
  <Pages>1</Pages>
  <Words>121</Words>
  <Characters>690</Characters>
  <Application>Microsoft Office Word</Application>
  <DocSecurity>0</DocSecurity>
  <PresentationFormat/>
  <Lines>5</Lines>
  <Paragraphs>1</Paragraphs>
  <Slides>0</Slides>
  <Notes>0</Notes>
  <HiddenSlides>0</HiddenSlides>
  <MMClips>0</MMClips>
  <ScaleCrop>false</ScaleCrop>
  <Company>eys</Company>
  <LinksUpToDate>false</LinksUpToDate>
  <CharactersWithSpaces>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0-3岁儿童健康管理服务规范</dc:title>
  <dc:creator>XIAOFENG</dc:creator>
  <cp:lastModifiedBy>Administrator</cp:lastModifiedBy>
  <cp:revision>21</cp:revision>
  <cp:lastPrinted>2017-05-21T02:32:00Z</cp:lastPrinted>
  <dcterms:created xsi:type="dcterms:W3CDTF">2018-03-30T02:26:00Z</dcterms:created>
  <dcterms:modified xsi:type="dcterms:W3CDTF">2018-04-16T06:21:00Z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